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A727C" w14:textId="77777777" w:rsidR="001E56E1" w:rsidRDefault="001E56E1" w:rsidP="008A2F6B">
      <w:pPr>
        <w:jc w:val="both"/>
        <w:rPr>
          <w:rtl/>
        </w:rPr>
      </w:pPr>
    </w:p>
    <w:p w14:paraId="1B46D6B7" w14:textId="77777777" w:rsidR="001E56E1" w:rsidRPr="00C84830" w:rsidRDefault="001E56E1" w:rsidP="008A2F6B">
      <w:pPr>
        <w:jc w:val="center"/>
        <w:rPr>
          <w:rtl/>
        </w:rPr>
      </w:pPr>
    </w:p>
    <w:p w14:paraId="5636E641" w14:textId="0CFD5539" w:rsidR="00A87680" w:rsidRDefault="00A87680" w:rsidP="00047E80">
      <w:pPr>
        <w:jc w:val="center"/>
        <w:rPr>
          <w:rFonts w:cs="David"/>
          <w:b/>
          <w:bCs/>
          <w:sz w:val="32"/>
          <w:szCs w:val="32"/>
          <w:u w:val="single"/>
          <w:rtl/>
        </w:rPr>
      </w:pPr>
    </w:p>
    <w:p w14:paraId="25C5EA53" w14:textId="6987CADA" w:rsidR="00047E80" w:rsidRPr="00047E80" w:rsidRDefault="00583040" w:rsidP="00047E80">
      <w:pPr>
        <w:jc w:val="center"/>
        <w:rPr>
          <w:rFonts w:cs="David"/>
          <w:b/>
          <w:bCs/>
          <w:sz w:val="32"/>
          <w:szCs w:val="32"/>
          <w:u w:val="single"/>
          <w:rtl/>
        </w:rPr>
      </w:pPr>
      <w:r>
        <w:rPr>
          <w:noProof/>
        </w:rPr>
        <w:drawing>
          <wp:inline distT="0" distB="0" distL="0" distR="0" wp14:anchorId="197DED7B" wp14:editId="41C9EDEA">
            <wp:extent cx="2400300" cy="2400300"/>
            <wp:effectExtent l="0" t="0" r="0" b="0"/>
            <wp:docPr id="2"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00300" cy="2400300"/>
                    </a:xfrm>
                    <a:prstGeom prst="rect">
                      <a:avLst/>
                    </a:prstGeom>
                    <a:noFill/>
                    <a:ln>
                      <a:noFill/>
                    </a:ln>
                  </pic:spPr>
                </pic:pic>
              </a:graphicData>
            </a:graphic>
          </wp:inline>
        </w:drawing>
      </w:r>
    </w:p>
    <w:p w14:paraId="418AC73C" w14:textId="57EE8D20" w:rsidR="00977CC4" w:rsidRDefault="00977CC4" w:rsidP="00CB517D">
      <w:pPr>
        <w:jc w:val="center"/>
        <w:rPr>
          <w:rFonts w:cs="David"/>
          <w:b/>
          <w:bCs/>
          <w:sz w:val="52"/>
          <w:szCs w:val="52"/>
          <w:u w:val="single"/>
          <w:rtl/>
        </w:rPr>
      </w:pPr>
    </w:p>
    <w:p w14:paraId="45CF2B72" w14:textId="7DB83B7E" w:rsidR="00CB517D" w:rsidRPr="0045567D" w:rsidRDefault="00F630AC" w:rsidP="00CB517D">
      <w:pPr>
        <w:jc w:val="center"/>
        <w:rPr>
          <w:rFonts w:cs="David"/>
          <w:b/>
          <w:bCs/>
          <w:sz w:val="48"/>
          <w:szCs w:val="48"/>
          <w:u w:val="single"/>
          <w:rtl/>
        </w:rPr>
      </w:pPr>
      <w:r w:rsidRPr="0045567D">
        <w:rPr>
          <w:rFonts w:cs="David" w:hint="cs"/>
          <w:b/>
          <w:bCs/>
          <w:sz w:val="48"/>
          <w:szCs w:val="48"/>
          <w:u w:val="single"/>
          <w:rtl/>
        </w:rPr>
        <w:t xml:space="preserve">אורית לוי </w:t>
      </w:r>
      <w:proofErr w:type="spellStart"/>
      <w:r w:rsidRPr="0045567D">
        <w:rPr>
          <w:rFonts w:cs="David" w:hint="cs"/>
          <w:b/>
          <w:bCs/>
          <w:sz w:val="48"/>
          <w:szCs w:val="48"/>
          <w:u w:val="single"/>
          <w:rtl/>
        </w:rPr>
        <w:t>למלמן</w:t>
      </w:r>
      <w:proofErr w:type="spellEnd"/>
      <w:r w:rsidR="002D21AF" w:rsidRPr="0045567D">
        <w:rPr>
          <w:rFonts w:cs="David" w:hint="cs"/>
          <w:b/>
          <w:bCs/>
          <w:sz w:val="48"/>
          <w:szCs w:val="48"/>
          <w:u w:val="single"/>
          <w:rtl/>
        </w:rPr>
        <w:t xml:space="preserve"> </w:t>
      </w:r>
    </w:p>
    <w:p w14:paraId="76CA71B6" w14:textId="77777777" w:rsidR="002D21AF" w:rsidRDefault="002D21AF" w:rsidP="002D4E93">
      <w:pPr>
        <w:jc w:val="center"/>
        <w:rPr>
          <w:rFonts w:cs="David"/>
          <w:b/>
          <w:bCs/>
          <w:sz w:val="36"/>
          <w:szCs w:val="36"/>
          <w:u w:val="single"/>
          <w:rtl/>
        </w:rPr>
      </w:pPr>
    </w:p>
    <w:p w14:paraId="79CC18A7" w14:textId="325244BC" w:rsidR="00F630AC" w:rsidRPr="0045567D" w:rsidRDefault="003022DC" w:rsidP="002D21AF">
      <w:pPr>
        <w:jc w:val="center"/>
        <w:rPr>
          <w:rFonts w:cs="David"/>
          <w:b/>
          <w:bCs/>
          <w:sz w:val="40"/>
          <w:szCs w:val="40"/>
          <w:u w:val="single"/>
          <w:rtl/>
        </w:rPr>
      </w:pPr>
      <w:r>
        <w:rPr>
          <w:rFonts w:cs="David" w:hint="cs"/>
          <w:b/>
          <w:bCs/>
          <w:sz w:val="32"/>
          <w:szCs w:val="32"/>
          <w:u w:val="single"/>
          <w:rtl/>
        </w:rPr>
        <w:t>האלבום 'לך באהבה'</w:t>
      </w:r>
    </w:p>
    <w:p w14:paraId="005BBC94" w14:textId="59F9990D" w:rsidR="00047E80" w:rsidRDefault="00047E80" w:rsidP="002D4E93">
      <w:pPr>
        <w:rPr>
          <w:rFonts w:ascii="David" w:hAnsi="David" w:cs="David"/>
          <w:i/>
          <w:iCs/>
          <w:sz w:val="26"/>
          <w:szCs w:val="26"/>
          <w:u w:val="single"/>
          <w:rtl/>
        </w:rPr>
      </w:pPr>
    </w:p>
    <w:p w14:paraId="57715FFD" w14:textId="77777777" w:rsidR="00977CC4" w:rsidRPr="00047E80" w:rsidRDefault="00977CC4" w:rsidP="002D4E93">
      <w:pPr>
        <w:rPr>
          <w:rFonts w:ascii="David" w:hAnsi="David" w:cs="David"/>
          <w:i/>
          <w:iCs/>
          <w:sz w:val="26"/>
          <w:szCs w:val="26"/>
          <w:u w:val="single"/>
          <w:rtl/>
        </w:rPr>
      </w:pPr>
    </w:p>
    <w:p w14:paraId="027C57EF" w14:textId="640181B7" w:rsidR="0045567D" w:rsidRPr="0045567D" w:rsidRDefault="00C670B4" w:rsidP="0010474E">
      <w:pPr>
        <w:rPr>
          <w:rFonts w:asciiTheme="majorBidi" w:hAnsiTheme="majorBidi" w:cstheme="majorBidi"/>
          <w:rtl/>
        </w:rPr>
      </w:pPr>
      <w:r w:rsidRPr="0045567D">
        <w:rPr>
          <w:rFonts w:asciiTheme="majorBidi" w:hAnsiTheme="majorBidi" w:cstheme="majorBidi"/>
          <w:rtl/>
        </w:rPr>
        <w:t xml:space="preserve">לקראת </w:t>
      </w:r>
      <w:r w:rsidR="003022DC">
        <w:rPr>
          <w:rFonts w:asciiTheme="majorBidi" w:hAnsiTheme="majorBidi" w:cstheme="majorBidi" w:hint="cs"/>
          <w:rtl/>
        </w:rPr>
        <w:t>ט"ו באב</w:t>
      </w:r>
      <w:r w:rsidRPr="0045567D">
        <w:rPr>
          <w:rFonts w:asciiTheme="majorBidi" w:hAnsiTheme="majorBidi" w:cstheme="majorBidi"/>
          <w:rtl/>
        </w:rPr>
        <w:t xml:space="preserve"> המו</w:t>
      </w:r>
      <w:r w:rsidR="00367A9A">
        <w:rPr>
          <w:rFonts w:asciiTheme="majorBidi" w:hAnsiTheme="majorBidi" w:cstheme="majorBidi" w:hint="cs"/>
          <w:rtl/>
        </w:rPr>
        <w:t>ס</w:t>
      </w:r>
      <w:r w:rsidRPr="0045567D">
        <w:rPr>
          <w:rFonts w:asciiTheme="majorBidi" w:hAnsiTheme="majorBidi" w:cstheme="majorBidi"/>
          <w:rtl/>
        </w:rPr>
        <w:t xml:space="preserve">יקאית המוכשרת </w:t>
      </w:r>
      <w:r w:rsidRPr="0045567D">
        <w:rPr>
          <w:rFonts w:asciiTheme="majorBidi" w:hAnsiTheme="majorBidi" w:cstheme="majorBidi"/>
          <w:b/>
          <w:bCs/>
          <w:rtl/>
        </w:rPr>
        <w:t xml:space="preserve">אורית לוי </w:t>
      </w:r>
      <w:proofErr w:type="spellStart"/>
      <w:r w:rsidRPr="0045567D">
        <w:rPr>
          <w:rFonts w:asciiTheme="majorBidi" w:hAnsiTheme="majorBidi" w:cstheme="majorBidi"/>
          <w:b/>
          <w:bCs/>
          <w:rtl/>
        </w:rPr>
        <w:t>למלמן</w:t>
      </w:r>
      <w:proofErr w:type="spellEnd"/>
      <w:r w:rsidRPr="0045567D">
        <w:rPr>
          <w:rFonts w:asciiTheme="majorBidi" w:hAnsiTheme="majorBidi" w:cstheme="majorBidi"/>
          <w:rtl/>
        </w:rPr>
        <w:t xml:space="preserve"> </w:t>
      </w:r>
      <w:r w:rsidR="0045567D" w:rsidRPr="0045567D">
        <w:rPr>
          <w:rFonts w:asciiTheme="majorBidi" w:hAnsiTheme="majorBidi" w:cstheme="majorBidi"/>
          <w:rtl/>
        </w:rPr>
        <w:t>מ</w:t>
      </w:r>
      <w:r w:rsidR="003022DC">
        <w:rPr>
          <w:rFonts w:asciiTheme="majorBidi" w:hAnsiTheme="majorBidi" w:cstheme="majorBidi" w:hint="cs"/>
          <w:rtl/>
        </w:rPr>
        <w:t>וציאה את האלבום 'לך באהבה', אחרי שיצאו מתוכו הסינגלים 'ירושלים' ו'צלילים חדשים'. אל</w:t>
      </w:r>
      <w:r w:rsidRPr="0045567D">
        <w:rPr>
          <w:rFonts w:asciiTheme="majorBidi" w:hAnsiTheme="majorBidi" w:cstheme="majorBidi"/>
          <w:rtl/>
        </w:rPr>
        <w:t xml:space="preserve">בום קצר הכולל 7 רצועות של שירים </w:t>
      </w:r>
      <w:r w:rsidR="002D5E26">
        <w:rPr>
          <w:rFonts w:asciiTheme="majorBidi" w:hAnsiTheme="majorBidi" w:cstheme="majorBidi" w:hint="cs"/>
          <w:rtl/>
        </w:rPr>
        <w:t xml:space="preserve">מקוריים המשלבים בין מזרח למערב ובעיקר </w:t>
      </w:r>
      <w:r w:rsidRPr="0045567D">
        <w:rPr>
          <w:rFonts w:asciiTheme="majorBidi" w:hAnsiTheme="majorBidi" w:cstheme="majorBidi"/>
          <w:rtl/>
        </w:rPr>
        <w:t>כובשים את האוזן כבר בשמיעה הראשונה.</w:t>
      </w:r>
    </w:p>
    <w:p w14:paraId="77F0A43C" w14:textId="16C0EE22" w:rsidR="00C670B4" w:rsidRPr="0045567D" w:rsidRDefault="00C670B4" w:rsidP="0010474E">
      <w:pPr>
        <w:rPr>
          <w:rFonts w:asciiTheme="majorBidi" w:hAnsiTheme="majorBidi" w:cstheme="majorBidi"/>
          <w:rtl/>
        </w:rPr>
      </w:pPr>
      <w:r w:rsidRPr="0045567D">
        <w:rPr>
          <w:rFonts w:asciiTheme="majorBidi" w:hAnsiTheme="majorBidi" w:cstheme="majorBidi"/>
          <w:rtl/>
        </w:rPr>
        <w:t xml:space="preserve"> </w:t>
      </w:r>
    </w:p>
    <w:p w14:paraId="3E71F07C" w14:textId="72929A5F" w:rsidR="00C670B4" w:rsidRPr="0045567D" w:rsidRDefault="003022DC" w:rsidP="0010474E">
      <w:pPr>
        <w:rPr>
          <w:rFonts w:asciiTheme="majorBidi" w:hAnsiTheme="majorBidi" w:cstheme="majorBidi"/>
          <w:rtl/>
        </w:rPr>
      </w:pPr>
      <w:r>
        <w:rPr>
          <w:rFonts w:asciiTheme="majorBidi" w:hAnsiTheme="majorBidi" w:cstheme="majorBidi" w:hint="cs"/>
          <w:rtl/>
        </w:rPr>
        <w:t xml:space="preserve">בזמן הקורונה, הגיעה לישראל לזמן קצר, המוסיקאית תהילה </w:t>
      </w:r>
      <w:proofErr w:type="spellStart"/>
      <w:r>
        <w:rPr>
          <w:rFonts w:asciiTheme="majorBidi" w:hAnsiTheme="majorBidi" w:cstheme="majorBidi" w:hint="cs"/>
          <w:rtl/>
        </w:rPr>
        <w:t>זיינפלד</w:t>
      </w:r>
      <w:proofErr w:type="spellEnd"/>
      <w:r>
        <w:rPr>
          <w:rFonts w:asciiTheme="majorBidi" w:hAnsiTheme="majorBidi" w:cstheme="majorBidi" w:hint="cs"/>
          <w:rtl/>
        </w:rPr>
        <w:t xml:space="preserve">, ובעת סגרי הקורונה, היא לא יכלה לחזור לארה"ב ולכן נשארה בצפון. אורית ותהילה ניצלו יחד את הזמן להקלטת האלבום עם נגנים מכל קצוות תבל (ברזיל, אנגליה, ארה"ב וישראל), שיש בו שירי אהבה </w:t>
      </w:r>
      <w:r>
        <w:rPr>
          <w:rFonts w:asciiTheme="majorBidi" w:hAnsiTheme="majorBidi" w:cstheme="majorBidi"/>
          <w:rtl/>
        </w:rPr>
        <w:t>–</w:t>
      </w:r>
      <w:r>
        <w:rPr>
          <w:rFonts w:asciiTheme="majorBidi" w:hAnsiTheme="majorBidi" w:cstheme="majorBidi" w:hint="cs"/>
          <w:rtl/>
        </w:rPr>
        <w:t xml:space="preserve"> אהבה לנופים, אהבה להורות, אהבה למטעמים ועוד. </w:t>
      </w:r>
    </w:p>
    <w:p w14:paraId="563A6D3A" w14:textId="58B303D9" w:rsidR="00C670B4" w:rsidRPr="00473A1B" w:rsidRDefault="003022DC" w:rsidP="00C670B4">
      <w:pPr>
        <w:rPr>
          <w:rFonts w:asciiTheme="majorBidi" w:hAnsiTheme="majorBidi" w:cstheme="majorBidi"/>
          <w:b/>
          <w:bCs/>
          <w:rtl/>
        </w:rPr>
      </w:pPr>
      <w:r>
        <w:rPr>
          <w:rFonts w:asciiTheme="majorBidi" w:hAnsiTheme="majorBidi" w:cstheme="majorBidi" w:hint="cs"/>
          <w:rtl/>
        </w:rPr>
        <w:t xml:space="preserve">על </w:t>
      </w:r>
      <w:r w:rsidR="00473A1B" w:rsidRPr="00473A1B">
        <w:rPr>
          <w:rFonts w:asciiTheme="majorBidi" w:hAnsiTheme="majorBidi" w:cstheme="majorBidi"/>
          <w:rtl/>
        </w:rPr>
        <w:t>ה</w:t>
      </w:r>
      <w:r w:rsidR="00473A1B">
        <w:rPr>
          <w:rFonts w:asciiTheme="majorBidi" w:hAnsiTheme="majorBidi" w:cstheme="majorBidi" w:hint="cs"/>
          <w:rtl/>
        </w:rPr>
        <w:t>הפקה והעיבוד המו</w:t>
      </w:r>
      <w:r w:rsidR="00367A9A">
        <w:rPr>
          <w:rFonts w:asciiTheme="majorBidi" w:hAnsiTheme="majorBidi" w:cstheme="majorBidi" w:hint="cs"/>
          <w:rtl/>
        </w:rPr>
        <w:t>ס</w:t>
      </w:r>
      <w:r w:rsidR="00473A1B">
        <w:rPr>
          <w:rFonts w:asciiTheme="majorBidi" w:hAnsiTheme="majorBidi" w:cstheme="majorBidi" w:hint="cs"/>
          <w:rtl/>
        </w:rPr>
        <w:t>יקלי שמשרת נאמנה את השיר</w:t>
      </w:r>
      <w:r>
        <w:rPr>
          <w:rFonts w:asciiTheme="majorBidi" w:hAnsiTheme="majorBidi" w:cstheme="majorBidi" w:hint="cs"/>
          <w:rtl/>
        </w:rPr>
        <w:t>ים</w:t>
      </w:r>
      <w:r w:rsidR="00473A1B">
        <w:rPr>
          <w:rFonts w:asciiTheme="majorBidi" w:hAnsiTheme="majorBidi" w:cstheme="majorBidi" w:hint="cs"/>
          <w:rtl/>
        </w:rPr>
        <w:t xml:space="preserve"> אחראית : </w:t>
      </w:r>
      <w:r w:rsidR="00473A1B" w:rsidRPr="00473A1B">
        <w:rPr>
          <w:rFonts w:asciiTheme="majorBidi" w:hAnsiTheme="majorBidi" w:cstheme="majorBidi" w:hint="cs"/>
          <w:b/>
          <w:bCs/>
          <w:rtl/>
        </w:rPr>
        <w:t xml:space="preserve">תהילה </w:t>
      </w:r>
      <w:proofErr w:type="spellStart"/>
      <w:r w:rsidR="00473A1B" w:rsidRPr="00473A1B">
        <w:rPr>
          <w:rFonts w:asciiTheme="majorBidi" w:hAnsiTheme="majorBidi" w:cstheme="majorBidi" w:hint="cs"/>
          <w:b/>
          <w:bCs/>
          <w:rtl/>
        </w:rPr>
        <w:t>זיינפלד</w:t>
      </w:r>
      <w:proofErr w:type="spellEnd"/>
      <w:r w:rsidR="00473A1B" w:rsidRPr="00473A1B">
        <w:rPr>
          <w:rFonts w:asciiTheme="majorBidi" w:hAnsiTheme="majorBidi" w:cstheme="majorBidi" w:hint="cs"/>
          <w:b/>
          <w:bCs/>
          <w:rtl/>
        </w:rPr>
        <w:t>.</w:t>
      </w:r>
    </w:p>
    <w:p w14:paraId="55FA9A39" w14:textId="77777777" w:rsidR="00C670B4" w:rsidRDefault="00C670B4" w:rsidP="00C670B4">
      <w:pPr>
        <w:rPr>
          <w:sz w:val="28"/>
          <w:szCs w:val="28"/>
          <w:rtl/>
        </w:rPr>
      </w:pPr>
    </w:p>
    <w:p w14:paraId="5392DA19" w14:textId="71165969" w:rsidR="00C670B4" w:rsidRPr="00E11390" w:rsidRDefault="00C670B4" w:rsidP="00402EED">
      <w:pPr>
        <w:rPr>
          <w:rFonts w:asciiTheme="majorBidi" w:hAnsiTheme="majorBidi" w:cstheme="majorBidi"/>
          <w:rtl/>
        </w:rPr>
      </w:pPr>
      <w:r w:rsidRPr="00E11390">
        <w:rPr>
          <w:rFonts w:asciiTheme="majorBidi" w:hAnsiTheme="majorBidi" w:cstheme="majorBidi"/>
          <w:b/>
          <w:bCs/>
          <w:rtl/>
        </w:rPr>
        <w:t>אורית</w:t>
      </w:r>
      <w:r w:rsidR="00490399" w:rsidRPr="00E11390">
        <w:rPr>
          <w:rFonts w:asciiTheme="majorBidi" w:hAnsiTheme="majorBidi" w:cstheme="majorBidi"/>
          <w:b/>
          <w:bCs/>
          <w:rtl/>
        </w:rPr>
        <w:t>,</w:t>
      </w:r>
      <w:r w:rsidRPr="00E11390">
        <w:rPr>
          <w:rFonts w:asciiTheme="majorBidi" w:hAnsiTheme="majorBidi" w:cstheme="majorBidi"/>
          <w:rtl/>
        </w:rPr>
        <w:t xml:space="preserve"> גדלה בקרית ביאליק לאב עיראקי ולאם ארגנטינאית, השילוב בין מזרח למערב היה נוכח בכל עת וכיאה ללוויים היא ואחיה </w:t>
      </w:r>
      <w:r w:rsidR="00402EED">
        <w:rPr>
          <w:rFonts w:asciiTheme="majorBidi" w:hAnsiTheme="majorBidi" w:cstheme="majorBidi" w:hint="cs"/>
          <w:rtl/>
        </w:rPr>
        <w:t xml:space="preserve">אוהד לוי (בציר 76) </w:t>
      </w:r>
      <w:r w:rsidRPr="00E11390">
        <w:rPr>
          <w:rFonts w:asciiTheme="majorBidi" w:hAnsiTheme="majorBidi" w:cstheme="majorBidi"/>
          <w:rtl/>
        </w:rPr>
        <w:t xml:space="preserve">מוסיקאים. הפסנתר הראשון הגיע בהיותה בגן ובגיל שבע החלה ללמוד בקונסרבטוריון המקומי. </w:t>
      </w:r>
      <w:r w:rsidR="00490399" w:rsidRPr="00E11390">
        <w:rPr>
          <w:rFonts w:asciiTheme="majorBidi" w:hAnsiTheme="majorBidi" w:cstheme="majorBidi"/>
          <w:rtl/>
        </w:rPr>
        <w:t xml:space="preserve">היא </w:t>
      </w:r>
      <w:r w:rsidRPr="00E11390">
        <w:rPr>
          <w:rFonts w:asciiTheme="majorBidi" w:hAnsiTheme="majorBidi" w:cstheme="majorBidi"/>
          <w:rtl/>
        </w:rPr>
        <w:t xml:space="preserve">למדה במגמת מוסיקה (וביולוגיה) בתיכון ובצעה רסיטל לפסנתר קלאסי. תוך כדי השירות הצבאי למדה באקדמיה למוסיקה בירושלים. </w:t>
      </w:r>
    </w:p>
    <w:p w14:paraId="43C5E200" w14:textId="4F9371D2" w:rsidR="00C670B4" w:rsidRPr="00E11390" w:rsidRDefault="00C670B4" w:rsidP="00C670B4">
      <w:pPr>
        <w:rPr>
          <w:rFonts w:asciiTheme="majorBidi" w:hAnsiTheme="majorBidi" w:cstheme="majorBidi"/>
          <w:rtl/>
        </w:rPr>
      </w:pPr>
      <w:r w:rsidRPr="00E11390">
        <w:rPr>
          <w:rFonts w:asciiTheme="majorBidi" w:hAnsiTheme="majorBidi" w:cstheme="majorBidi"/>
          <w:rtl/>
        </w:rPr>
        <w:t xml:space="preserve">לאחר מכן, עבדה כשדרנית, עורכת מוסיקה וכתבת תרבות </w:t>
      </w:r>
      <w:r w:rsidRPr="00E11390">
        <w:rPr>
          <w:rFonts w:asciiTheme="majorBidi" w:hAnsiTheme="majorBidi" w:cstheme="majorBidi"/>
          <w:b/>
          <w:bCs/>
          <w:rtl/>
        </w:rPr>
        <w:t>ב'רדיו חיפה'</w:t>
      </w:r>
      <w:r w:rsidRPr="00E11390">
        <w:rPr>
          <w:rFonts w:asciiTheme="majorBidi" w:hAnsiTheme="majorBidi" w:cstheme="majorBidi"/>
          <w:rtl/>
        </w:rPr>
        <w:t xml:space="preserve">, עת למדה באונ' חיפה פסיכולוגיה. בהמשך למדה </w:t>
      </w:r>
      <w:r w:rsidR="003022DC">
        <w:rPr>
          <w:rFonts w:asciiTheme="majorBidi" w:hAnsiTheme="majorBidi" w:cstheme="majorBidi" w:hint="cs"/>
          <w:rtl/>
        </w:rPr>
        <w:t xml:space="preserve">טיפול באמצעות </w:t>
      </w:r>
      <w:r w:rsidRPr="00E11390">
        <w:rPr>
          <w:rFonts w:asciiTheme="majorBidi" w:hAnsiTheme="majorBidi" w:cstheme="majorBidi"/>
          <w:rtl/>
        </w:rPr>
        <w:t xml:space="preserve">מוסיקה ובמקביל הופיעה בטקסים שונים בשירה ובנגינה. </w:t>
      </w:r>
    </w:p>
    <w:p w14:paraId="197BE994" w14:textId="13F4DDA9" w:rsidR="00C670B4" w:rsidRPr="00E11390" w:rsidRDefault="00C670B4" w:rsidP="00C670B4">
      <w:pPr>
        <w:rPr>
          <w:rFonts w:asciiTheme="majorBidi" w:hAnsiTheme="majorBidi" w:cstheme="majorBidi"/>
          <w:b/>
          <w:bCs/>
          <w:rtl/>
        </w:rPr>
      </w:pPr>
      <w:r w:rsidRPr="00E11390">
        <w:rPr>
          <w:rFonts w:asciiTheme="majorBidi" w:hAnsiTheme="majorBidi" w:cstheme="majorBidi"/>
          <w:rtl/>
        </w:rPr>
        <w:t>ב</w:t>
      </w:r>
      <w:r w:rsidR="00490399" w:rsidRPr="00E11390">
        <w:rPr>
          <w:rFonts w:asciiTheme="majorBidi" w:hAnsiTheme="majorBidi" w:cstheme="majorBidi"/>
          <w:rtl/>
        </w:rPr>
        <w:t>שנת</w:t>
      </w:r>
      <w:r w:rsidRPr="00E11390">
        <w:rPr>
          <w:rFonts w:asciiTheme="majorBidi" w:hAnsiTheme="majorBidi" w:cstheme="majorBidi"/>
          <w:rtl/>
        </w:rPr>
        <w:t xml:space="preserve"> </w:t>
      </w:r>
      <w:r w:rsidRPr="00E11390">
        <w:rPr>
          <w:rFonts w:asciiTheme="majorBidi" w:hAnsiTheme="majorBidi" w:cstheme="majorBidi"/>
          <w:b/>
          <w:bCs/>
          <w:rtl/>
        </w:rPr>
        <w:t xml:space="preserve">2012 </w:t>
      </w:r>
      <w:r w:rsidRPr="00E11390">
        <w:rPr>
          <w:rFonts w:asciiTheme="majorBidi" w:hAnsiTheme="majorBidi" w:cstheme="majorBidi"/>
          <w:rtl/>
        </w:rPr>
        <w:t>הוציאה את הדיסק</w:t>
      </w:r>
      <w:r w:rsidR="00E11390" w:rsidRPr="00E11390">
        <w:rPr>
          <w:rFonts w:asciiTheme="majorBidi" w:hAnsiTheme="majorBidi" w:cstheme="majorBidi"/>
          <w:rtl/>
        </w:rPr>
        <w:t xml:space="preserve"> </w:t>
      </w:r>
      <w:r w:rsidR="00E11390" w:rsidRPr="00E11390">
        <w:rPr>
          <w:rFonts w:asciiTheme="majorBidi" w:hAnsiTheme="majorBidi" w:cstheme="majorBidi"/>
          <w:b/>
          <w:bCs/>
          <w:rtl/>
        </w:rPr>
        <w:t>"הלוך וחוף"</w:t>
      </w:r>
      <w:r w:rsidR="00E11390" w:rsidRPr="00E11390">
        <w:rPr>
          <w:rFonts w:asciiTheme="majorBidi" w:hAnsiTheme="majorBidi" w:cstheme="majorBidi"/>
          <w:rtl/>
        </w:rPr>
        <w:t xml:space="preserve">  </w:t>
      </w:r>
      <w:r w:rsidRPr="00E11390">
        <w:rPr>
          <w:rFonts w:asciiTheme="majorBidi" w:hAnsiTheme="majorBidi" w:cstheme="majorBidi"/>
          <w:rtl/>
        </w:rPr>
        <w:t>בה</w:t>
      </w:r>
      <w:r w:rsidR="00490399" w:rsidRPr="00E11390">
        <w:rPr>
          <w:rFonts w:asciiTheme="majorBidi" w:hAnsiTheme="majorBidi" w:cstheme="majorBidi"/>
          <w:rtl/>
        </w:rPr>
        <w:t>פקתם</w:t>
      </w:r>
      <w:r w:rsidRPr="00E11390">
        <w:rPr>
          <w:rFonts w:asciiTheme="majorBidi" w:hAnsiTheme="majorBidi" w:cstheme="majorBidi"/>
          <w:rtl/>
        </w:rPr>
        <w:t xml:space="preserve"> המוסיקלית של </w:t>
      </w:r>
      <w:r w:rsidRPr="00E11390">
        <w:rPr>
          <w:rFonts w:asciiTheme="majorBidi" w:hAnsiTheme="majorBidi" w:cstheme="majorBidi"/>
          <w:b/>
          <w:bCs/>
          <w:rtl/>
        </w:rPr>
        <w:t>מיקי שביב ומיקה קרני</w:t>
      </w:r>
    </w:p>
    <w:p w14:paraId="56D60293" w14:textId="42D45457" w:rsidR="00E11390" w:rsidRPr="00E11390" w:rsidRDefault="00E11390" w:rsidP="00E11390">
      <w:pPr>
        <w:rPr>
          <w:rFonts w:asciiTheme="majorBidi" w:hAnsiTheme="majorBidi" w:cstheme="majorBidi"/>
          <w:rtl/>
        </w:rPr>
      </w:pPr>
      <w:r w:rsidRPr="00E11390">
        <w:rPr>
          <w:rFonts w:asciiTheme="majorBidi" w:hAnsiTheme="majorBidi" w:cstheme="majorBidi"/>
          <w:rtl/>
        </w:rPr>
        <w:t>ויצאה לסיבוב הופעות במקביל לעבודתה כ</w:t>
      </w:r>
      <w:r w:rsidR="003022DC">
        <w:rPr>
          <w:rFonts w:asciiTheme="majorBidi" w:hAnsiTheme="majorBidi" w:cstheme="majorBidi" w:hint="cs"/>
          <w:rtl/>
        </w:rPr>
        <w:t xml:space="preserve">מטפלת </w:t>
      </w:r>
      <w:r w:rsidRPr="00E11390">
        <w:rPr>
          <w:rFonts w:asciiTheme="majorBidi" w:hAnsiTheme="majorBidi" w:cstheme="majorBidi"/>
          <w:rtl/>
        </w:rPr>
        <w:t>במו</w:t>
      </w:r>
      <w:r w:rsidR="00367A9A">
        <w:rPr>
          <w:rFonts w:asciiTheme="majorBidi" w:hAnsiTheme="majorBidi" w:cstheme="majorBidi" w:hint="cs"/>
          <w:rtl/>
        </w:rPr>
        <w:t>ס</w:t>
      </w:r>
      <w:r w:rsidRPr="00E11390">
        <w:rPr>
          <w:rFonts w:asciiTheme="majorBidi" w:hAnsiTheme="majorBidi" w:cstheme="majorBidi"/>
          <w:rtl/>
        </w:rPr>
        <w:t xml:space="preserve">יקה. </w:t>
      </w:r>
    </w:p>
    <w:p w14:paraId="5FAB6DB4" w14:textId="407FEC59" w:rsidR="00E11390" w:rsidRDefault="003022DC" w:rsidP="00C670B4">
      <w:pPr>
        <w:rPr>
          <w:rFonts w:asciiTheme="majorBidi" w:hAnsiTheme="majorBidi" w:cstheme="majorBidi"/>
          <w:rtl/>
        </w:rPr>
      </w:pPr>
      <w:r>
        <w:rPr>
          <w:rFonts w:asciiTheme="majorBidi" w:hAnsiTheme="majorBidi" w:cstheme="majorBidi" w:hint="cs"/>
          <w:rtl/>
        </w:rPr>
        <w:t xml:space="preserve">ב2020 הקליטה את האלבום אך בשל הקורונה לא יצאה לסיבוב הופעות, בשבעה באוקטובר 2023, היא פונתה מביתה, נדדה במספר ערים והתמקמה בירושלים, עיר שהיא מאוד אוהבת. היא הרגישה שהיא צריכה להוציא אלבום על המלחמה וכך עשתה. האלבום שהוקלט שלישי, </w:t>
      </w:r>
      <w:r w:rsidRPr="003022DC">
        <w:rPr>
          <w:rFonts w:asciiTheme="majorBidi" w:hAnsiTheme="majorBidi" w:cstheme="majorBidi" w:hint="cs"/>
          <w:b/>
          <w:bCs/>
          <w:rtl/>
        </w:rPr>
        <w:t>'תורה של שמחה'</w:t>
      </w:r>
      <w:r>
        <w:rPr>
          <w:rFonts w:asciiTheme="majorBidi" w:hAnsiTheme="majorBidi" w:cstheme="majorBidi" w:hint="cs"/>
          <w:rtl/>
        </w:rPr>
        <w:t xml:space="preserve">, עם המפיק </w:t>
      </w:r>
      <w:r w:rsidRPr="003022DC">
        <w:rPr>
          <w:rFonts w:asciiTheme="majorBidi" w:hAnsiTheme="majorBidi" w:cstheme="majorBidi" w:hint="cs"/>
          <w:b/>
          <w:bCs/>
          <w:rtl/>
        </w:rPr>
        <w:t xml:space="preserve">ניר </w:t>
      </w:r>
      <w:proofErr w:type="spellStart"/>
      <w:r w:rsidRPr="003022DC">
        <w:rPr>
          <w:rFonts w:asciiTheme="majorBidi" w:hAnsiTheme="majorBidi" w:cstheme="majorBidi" w:hint="cs"/>
          <w:b/>
          <w:bCs/>
          <w:rtl/>
        </w:rPr>
        <w:t>ויינשטיין</w:t>
      </w:r>
      <w:proofErr w:type="spellEnd"/>
      <w:r>
        <w:rPr>
          <w:rFonts w:asciiTheme="majorBidi" w:hAnsiTheme="majorBidi" w:cstheme="majorBidi" w:hint="cs"/>
          <w:rtl/>
        </w:rPr>
        <w:t xml:space="preserve">, יצא לעולם כאלבום שני, וכעת היא מוציאה את האלבום השלישי שלה(שהוקלט שני). לדבריה, היא </w:t>
      </w:r>
      <w:r w:rsidR="00367A9A">
        <w:rPr>
          <w:rFonts w:asciiTheme="majorBidi" w:hAnsiTheme="majorBidi" w:cstheme="majorBidi" w:hint="cs"/>
          <w:rtl/>
        </w:rPr>
        <w:t>"</w:t>
      </w:r>
      <w:r w:rsidR="00C670B4" w:rsidRPr="00E11390">
        <w:rPr>
          <w:rFonts w:asciiTheme="majorBidi" w:hAnsiTheme="majorBidi" w:cstheme="majorBidi"/>
          <w:rtl/>
        </w:rPr>
        <w:t xml:space="preserve">מרגישה שכל </w:t>
      </w:r>
      <w:r w:rsidR="00367A9A">
        <w:rPr>
          <w:rFonts w:asciiTheme="majorBidi" w:hAnsiTheme="majorBidi" w:cstheme="majorBidi" w:hint="cs"/>
          <w:rtl/>
        </w:rPr>
        <w:t>החיים</w:t>
      </w:r>
      <w:r w:rsidR="00E11390" w:rsidRPr="00E11390">
        <w:rPr>
          <w:rFonts w:asciiTheme="majorBidi" w:hAnsiTheme="majorBidi" w:cstheme="majorBidi"/>
          <w:rtl/>
        </w:rPr>
        <w:t xml:space="preserve"> </w:t>
      </w:r>
      <w:r w:rsidR="00C670B4" w:rsidRPr="00E11390">
        <w:rPr>
          <w:rFonts w:asciiTheme="majorBidi" w:hAnsiTheme="majorBidi" w:cstheme="majorBidi"/>
          <w:rtl/>
        </w:rPr>
        <w:t xml:space="preserve">סובבים סביב המוסיקה ומשמעותה הרגשית עבורנו כאנשים ומכאן גם נובעת </w:t>
      </w:r>
      <w:r w:rsidR="00367A9A">
        <w:rPr>
          <w:rFonts w:asciiTheme="majorBidi" w:hAnsiTheme="majorBidi" w:cstheme="majorBidi" w:hint="cs"/>
          <w:rtl/>
        </w:rPr>
        <w:t>ה</w:t>
      </w:r>
      <w:r w:rsidR="00E11390" w:rsidRPr="00E11390">
        <w:rPr>
          <w:rFonts w:asciiTheme="majorBidi" w:hAnsiTheme="majorBidi" w:cstheme="majorBidi"/>
          <w:rtl/>
        </w:rPr>
        <w:t>כתיב</w:t>
      </w:r>
      <w:r w:rsidR="00367A9A">
        <w:rPr>
          <w:rFonts w:asciiTheme="majorBidi" w:hAnsiTheme="majorBidi" w:cstheme="majorBidi" w:hint="cs"/>
          <w:rtl/>
        </w:rPr>
        <w:t>ה</w:t>
      </w:r>
      <w:r w:rsidR="00E11390" w:rsidRPr="00E11390">
        <w:rPr>
          <w:rFonts w:asciiTheme="majorBidi" w:hAnsiTheme="majorBidi" w:cstheme="majorBidi"/>
          <w:rtl/>
        </w:rPr>
        <w:t xml:space="preserve">". </w:t>
      </w:r>
    </w:p>
    <w:p w14:paraId="1CEBF71F" w14:textId="5551E744" w:rsidR="00273A1A" w:rsidRPr="00E11390" w:rsidRDefault="00273A1A" w:rsidP="00C670B4">
      <w:pPr>
        <w:rPr>
          <w:rFonts w:asciiTheme="majorBidi" w:hAnsiTheme="majorBidi" w:cstheme="majorBidi"/>
          <w:rtl/>
        </w:rPr>
      </w:pPr>
      <w:r>
        <w:rPr>
          <w:rFonts w:asciiTheme="majorBidi" w:hAnsiTheme="majorBidi" w:cstheme="majorBidi" w:hint="cs"/>
          <w:rtl/>
        </w:rPr>
        <w:t>להזמנת הופעות: אורית 052-3212345</w:t>
      </w:r>
    </w:p>
    <w:p w14:paraId="1099A8D0" w14:textId="77777777" w:rsidR="00C670B4" w:rsidRPr="00E11390" w:rsidRDefault="00C670B4" w:rsidP="00C670B4">
      <w:pPr>
        <w:rPr>
          <w:rFonts w:ascii="David" w:hAnsi="David" w:cs="David"/>
          <w:sz w:val="26"/>
          <w:szCs w:val="26"/>
          <w:rtl/>
        </w:rPr>
      </w:pPr>
    </w:p>
    <w:p w14:paraId="5681D167" w14:textId="5F8834AE" w:rsidR="00C670B4" w:rsidRDefault="00C670B4" w:rsidP="0010474E">
      <w:pPr>
        <w:rPr>
          <w:rFonts w:ascii="David" w:hAnsi="David" w:cs="David"/>
          <w:sz w:val="28"/>
          <w:szCs w:val="28"/>
          <w:rtl/>
        </w:rPr>
      </w:pPr>
    </w:p>
    <w:p w14:paraId="167AE60D" w14:textId="22B8E2C9" w:rsidR="00F630AC" w:rsidRDefault="003022DC" w:rsidP="00583040">
      <w:pPr>
        <w:rPr>
          <w:rFonts w:ascii="David" w:hAnsi="David" w:cs="David"/>
          <w:b/>
          <w:bCs/>
          <w:sz w:val="28"/>
          <w:szCs w:val="28"/>
          <w:rtl/>
        </w:rPr>
      </w:pPr>
      <w:r>
        <w:rPr>
          <w:rFonts w:ascii="David" w:hAnsi="David" w:cs="David" w:hint="cs"/>
          <w:b/>
          <w:bCs/>
          <w:sz w:val="28"/>
          <w:szCs w:val="28"/>
          <w:rtl/>
        </w:rPr>
        <w:t xml:space="preserve">                                                       האזנה נעימה</w:t>
      </w:r>
    </w:p>
    <w:sectPr w:rsidR="00F630AC" w:rsidSect="00F653D6">
      <w:pgSz w:w="11906" w:h="16838" w:code="9"/>
      <w:pgMar w:top="720" w:right="1701" w:bottom="1440" w:left="1701"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B1"/>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ndale Sans UI">
    <w:altName w:val="Times New Roman"/>
    <w:charset w:val="00"/>
    <w:family w:val="auto"/>
    <w:pitch w:val="variable"/>
  </w:font>
  <w:font w:name="Arial">
    <w:panose1 w:val="020B0604020202020204"/>
    <w:charset w:val="00"/>
    <w:family w:val="swiss"/>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B04F8"/>
    <w:multiLevelType w:val="multilevel"/>
    <w:tmpl w:val="90A80046"/>
    <w:lvl w:ilvl="0">
      <w:start w:val="7"/>
      <w:numFmt w:val="decimal"/>
      <w:lvlText w:val="%1."/>
      <w:lvlJc w:val="righ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15:restartNumberingAfterBreak="0">
    <w:nsid w:val="2BCE2B79"/>
    <w:multiLevelType w:val="hybridMultilevel"/>
    <w:tmpl w:val="A34061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984F16"/>
    <w:multiLevelType w:val="multilevel"/>
    <w:tmpl w:val="A84AA2FE"/>
    <w:lvl w:ilvl="0">
      <w:start w:val="5"/>
      <w:numFmt w:val="decimal"/>
      <w:lvlText w:val="%1."/>
      <w:lvlJc w:val="righ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15:restartNumberingAfterBreak="0">
    <w:nsid w:val="5A6776D7"/>
    <w:multiLevelType w:val="multilevel"/>
    <w:tmpl w:val="F1CCA89A"/>
    <w:lvl w:ilvl="0">
      <w:start w:val="16"/>
      <w:numFmt w:val="decimal"/>
      <w:lvlText w:val="%1."/>
      <w:lvlJc w:val="righ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745F3386"/>
    <w:multiLevelType w:val="multilevel"/>
    <w:tmpl w:val="90B62924"/>
    <w:lvl w:ilvl="0">
      <w:start w:val="2"/>
      <w:numFmt w:val="decimal"/>
      <w:lvlText w:val="%1."/>
      <w:lvlJc w:val="righ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77D86AB1"/>
    <w:multiLevelType w:val="hybridMultilevel"/>
    <w:tmpl w:val="B39C0BDA"/>
    <w:lvl w:ilvl="0" w:tplc="04090001">
      <w:start w:val="1"/>
      <w:numFmt w:val="bullet"/>
      <w:lvlText w:val=""/>
      <w:lvlJc w:val="left"/>
      <w:pPr>
        <w:ind w:left="-328" w:hanging="360"/>
      </w:pPr>
      <w:rPr>
        <w:rFonts w:ascii="Symbol" w:hAnsi="Symbol" w:hint="default"/>
      </w:rPr>
    </w:lvl>
    <w:lvl w:ilvl="1" w:tplc="04090003" w:tentative="1">
      <w:start w:val="1"/>
      <w:numFmt w:val="bullet"/>
      <w:lvlText w:val="o"/>
      <w:lvlJc w:val="left"/>
      <w:pPr>
        <w:ind w:left="392" w:hanging="360"/>
      </w:pPr>
      <w:rPr>
        <w:rFonts w:ascii="Courier New" w:hAnsi="Courier New" w:cs="Courier New" w:hint="default"/>
      </w:rPr>
    </w:lvl>
    <w:lvl w:ilvl="2" w:tplc="04090005" w:tentative="1">
      <w:start w:val="1"/>
      <w:numFmt w:val="bullet"/>
      <w:lvlText w:val=""/>
      <w:lvlJc w:val="left"/>
      <w:pPr>
        <w:ind w:left="1112" w:hanging="360"/>
      </w:pPr>
      <w:rPr>
        <w:rFonts w:ascii="Wingdings" w:hAnsi="Wingdings" w:hint="default"/>
      </w:rPr>
    </w:lvl>
    <w:lvl w:ilvl="3" w:tplc="04090001" w:tentative="1">
      <w:start w:val="1"/>
      <w:numFmt w:val="bullet"/>
      <w:lvlText w:val=""/>
      <w:lvlJc w:val="left"/>
      <w:pPr>
        <w:ind w:left="1832" w:hanging="360"/>
      </w:pPr>
      <w:rPr>
        <w:rFonts w:ascii="Symbol" w:hAnsi="Symbol" w:hint="default"/>
      </w:rPr>
    </w:lvl>
    <w:lvl w:ilvl="4" w:tplc="04090003" w:tentative="1">
      <w:start w:val="1"/>
      <w:numFmt w:val="bullet"/>
      <w:lvlText w:val="o"/>
      <w:lvlJc w:val="left"/>
      <w:pPr>
        <w:ind w:left="2552" w:hanging="360"/>
      </w:pPr>
      <w:rPr>
        <w:rFonts w:ascii="Courier New" w:hAnsi="Courier New" w:cs="Courier New" w:hint="default"/>
      </w:rPr>
    </w:lvl>
    <w:lvl w:ilvl="5" w:tplc="04090005" w:tentative="1">
      <w:start w:val="1"/>
      <w:numFmt w:val="bullet"/>
      <w:lvlText w:val=""/>
      <w:lvlJc w:val="left"/>
      <w:pPr>
        <w:ind w:left="3272" w:hanging="360"/>
      </w:pPr>
      <w:rPr>
        <w:rFonts w:ascii="Wingdings" w:hAnsi="Wingdings" w:hint="default"/>
      </w:rPr>
    </w:lvl>
    <w:lvl w:ilvl="6" w:tplc="04090001" w:tentative="1">
      <w:start w:val="1"/>
      <w:numFmt w:val="bullet"/>
      <w:lvlText w:val=""/>
      <w:lvlJc w:val="left"/>
      <w:pPr>
        <w:ind w:left="3992" w:hanging="360"/>
      </w:pPr>
      <w:rPr>
        <w:rFonts w:ascii="Symbol" w:hAnsi="Symbol" w:hint="default"/>
      </w:rPr>
    </w:lvl>
    <w:lvl w:ilvl="7" w:tplc="04090003" w:tentative="1">
      <w:start w:val="1"/>
      <w:numFmt w:val="bullet"/>
      <w:lvlText w:val="o"/>
      <w:lvlJc w:val="left"/>
      <w:pPr>
        <w:ind w:left="4712" w:hanging="360"/>
      </w:pPr>
      <w:rPr>
        <w:rFonts w:ascii="Courier New" w:hAnsi="Courier New" w:cs="Courier New" w:hint="default"/>
      </w:rPr>
    </w:lvl>
    <w:lvl w:ilvl="8" w:tplc="04090005" w:tentative="1">
      <w:start w:val="1"/>
      <w:numFmt w:val="bullet"/>
      <w:lvlText w:val=""/>
      <w:lvlJc w:val="left"/>
      <w:pPr>
        <w:ind w:left="5432" w:hanging="360"/>
      </w:pPr>
      <w:rPr>
        <w:rFonts w:ascii="Wingdings" w:hAnsi="Wingdings" w:hint="default"/>
      </w:rPr>
    </w:lvl>
  </w:abstractNum>
  <w:num w:numId="1" w16cid:durableId="1755980342">
    <w:abstractNumId w:val="5"/>
  </w:num>
  <w:num w:numId="2" w16cid:durableId="52511833">
    <w:abstractNumId w:val="4"/>
  </w:num>
  <w:num w:numId="3" w16cid:durableId="1437140839">
    <w:abstractNumId w:val="2"/>
  </w:num>
  <w:num w:numId="4" w16cid:durableId="695811618">
    <w:abstractNumId w:val="0"/>
  </w:num>
  <w:num w:numId="5" w16cid:durableId="837423976">
    <w:abstractNumId w:val="3"/>
  </w:num>
  <w:num w:numId="6" w16cid:durableId="15414757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36C"/>
    <w:rsid w:val="00001CF3"/>
    <w:rsid w:val="00001E3D"/>
    <w:rsid w:val="000027D3"/>
    <w:rsid w:val="0000286E"/>
    <w:rsid w:val="00003778"/>
    <w:rsid w:val="000102B2"/>
    <w:rsid w:val="00011866"/>
    <w:rsid w:val="000123D4"/>
    <w:rsid w:val="00014C2B"/>
    <w:rsid w:val="0001599E"/>
    <w:rsid w:val="00016176"/>
    <w:rsid w:val="00016201"/>
    <w:rsid w:val="00020492"/>
    <w:rsid w:val="00023BF7"/>
    <w:rsid w:val="0002525F"/>
    <w:rsid w:val="00025D03"/>
    <w:rsid w:val="00026392"/>
    <w:rsid w:val="00026683"/>
    <w:rsid w:val="00031227"/>
    <w:rsid w:val="00031FAF"/>
    <w:rsid w:val="00033DFA"/>
    <w:rsid w:val="000405C2"/>
    <w:rsid w:val="0004148A"/>
    <w:rsid w:val="000418FA"/>
    <w:rsid w:val="00043F7C"/>
    <w:rsid w:val="0004665F"/>
    <w:rsid w:val="00047E80"/>
    <w:rsid w:val="00047F7A"/>
    <w:rsid w:val="000532C8"/>
    <w:rsid w:val="000545B3"/>
    <w:rsid w:val="00054792"/>
    <w:rsid w:val="00054D44"/>
    <w:rsid w:val="00056442"/>
    <w:rsid w:val="00056E70"/>
    <w:rsid w:val="00060594"/>
    <w:rsid w:val="00060DB7"/>
    <w:rsid w:val="0006166F"/>
    <w:rsid w:val="000627E7"/>
    <w:rsid w:val="000644A0"/>
    <w:rsid w:val="00070CB6"/>
    <w:rsid w:val="000727CF"/>
    <w:rsid w:val="00073092"/>
    <w:rsid w:val="00075584"/>
    <w:rsid w:val="000765ED"/>
    <w:rsid w:val="00076CA8"/>
    <w:rsid w:val="00082667"/>
    <w:rsid w:val="00082FEC"/>
    <w:rsid w:val="00085F18"/>
    <w:rsid w:val="00087AB2"/>
    <w:rsid w:val="000911D9"/>
    <w:rsid w:val="0009121D"/>
    <w:rsid w:val="00093540"/>
    <w:rsid w:val="0009455E"/>
    <w:rsid w:val="000964EE"/>
    <w:rsid w:val="000A1538"/>
    <w:rsid w:val="000A27C1"/>
    <w:rsid w:val="000A2F14"/>
    <w:rsid w:val="000A378D"/>
    <w:rsid w:val="000A3B6A"/>
    <w:rsid w:val="000A55B4"/>
    <w:rsid w:val="000A56E3"/>
    <w:rsid w:val="000A6DE8"/>
    <w:rsid w:val="000A7BD5"/>
    <w:rsid w:val="000B2A48"/>
    <w:rsid w:val="000B7F57"/>
    <w:rsid w:val="000C464E"/>
    <w:rsid w:val="000C788D"/>
    <w:rsid w:val="000D048C"/>
    <w:rsid w:val="000D2A8E"/>
    <w:rsid w:val="000D2F62"/>
    <w:rsid w:val="000D3E30"/>
    <w:rsid w:val="000D576B"/>
    <w:rsid w:val="000D590D"/>
    <w:rsid w:val="000E2F57"/>
    <w:rsid w:val="000E348E"/>
    <w:rsid w:val="000F0DBA"/>
    <w:rsid w:val="000F0F30"/>
    <w:rsid w:val="000F1B71"/>
    <w:rsid w:val="000F1FF6"/>
    <w:rsid w:val="000F2EDD"/>
    <w:rsid w:val="000F3834"/>
    <w:rsid w:val="000F3F29"/>
    <w:rsid w:val="000F3FAD"/>
    <w:rsid w:val="000F4036"/>
    <w:rsid w:val="000F4893"/>
    <w:rsid w:val="00101073"/>
    <w:rsid w:val="00102519"/>
    <w:rsid w:val="00103284"/>
    <w:rsid w:val="00103CED"/>
    <w:rsid w:val="00104127"/>
    <w:rsid w:val="0010474E"/>
    <w:rsid w:val="001104A8"/>
    <w:rsid w:val="001163E1"/>
    <w:rsid w:val="00116601"/>
    <w:rsid w:val="0011669F"/>
    <w:rsid w:val="00116AB6"/>
    <w:rsid w:val="00117C5E"/>
    <w:rsid w:val="00120C1F"/>
    <w:rsid w:val="00121923"/>
    <w:rsid w:val="001221F2"/>
    <w:rsid w:val="00122F97"/>
    <w:rsid w:val="00126374"/>
    <w:rsid w:val="00127168"/>
    <w:rsid w:val="00127F9A"/>
    <w:rsid w:val="001350DB"/>
    <w:rsid w:val="00135237"/>
    <w:rsid w:val="00135AA7"/>
    <w:rsid w:val="00135CE7"/>
    <w:rsid w:val="00137849"/>
    <w:rsid w:val="00141393"/>
    <w:rsid w:val="00142674"/>
    <w:rsid w:val="001449A1"/>
    <w:rsid w:val="0014573F"/>
    <w:rsid w:val="00147491"/>
    <w:rsid w:val="00150769"/>
    <w:rsid w:val="00151585"/>
    <w:rsid w:val="00151D33"/>
    <w:rsid w:val="00155219"/>
    <w:rsid w:val="001618F9"/>
    <w:rsid w:val="00162670"/>
    <w:rsid w:val="001638D0"/>
    <w:rsid w:val="00165E20"/>
    <w:rsid w:val="001667C6"/>
    <w:rsid w:val="001677C6"/>
    <w:rsid w:val="00170434"/>
    <w:rsid w:val="00170B3E"/>
    <w:rsid w:val="00171A88"/>
    <w:rsid w:val="001740D4"/>
    <w:rsid w:val="00174DCF"/>
    <w:rsid w:val="00175012"/>
    <w:rsid w:val="00175139"/>
    <w:rsid w:val="001755A9"/>
    <w:rsid w:val="001761B0"/>
    <w:rsid w:val="00177340"/>
    <w:rsid w:val="00177381"/>
    <w:rsid w:val="00184C34"/>
    <w:rsid w:val="00186803"/>
    <w:rsid w:val="00186BCD"/>
    <w:rsid w:val="001913D8"/>
    <w:rsid w:val="0019195D"/>
    <w:rsid w:val="00194EDC"/>
    <w:rsid w:val="00195FF1"/>
    <w:rsid w:val="0019683C"/>
    <w:rsid w:val="00196A1B"/>
    <w:rsid w:val="001A7F65"/>
    <w:rsid w:val="001B0428"/>
    <w:rsid w:val="001B1CBA"/>
    <w:rsid w:val="001B2AA1"/>
    <w:rsid w:val="001B4239"/>
    <w:rsid w:val="001B703C"/>
    <w:rsid w:val="001B7493"/>
    <w:rsid w:val="001C06E7"/>
    <w:rsid w:val="001C08AF"/>
    <w:rsid w:val="001C487E"/>
    <w:rsid w:val="001C4B77"/>
    <w:rsid w:val="001D1650"/>
    <w:rsid w:val="001D5E17"/>
    <w:rsid w:val="001E26B7"/>
    <w:rsid w:val="001E37AE"/>
    <w:rsid w:val="001E3ABC"/>
    <w:rsid w:val="001E5663"/>
    <w:rsid w:val="001E56E1"/>
    <w:rsid w:val="001E79F0"/>
    <w:rsid w:val="001F47FB"/>
    <w:rsid w:val="001F661D"/>
    <w:rsid w:val="002003EE"/>
    <w:rsid w:val="00203884"/>
    <w:rsid w:val="002043AE"/>
    <w:rsid w:val="002073EA"/>
    <w:rsid w:val="00207B18"/>
    <w:rsid w:val="0021098A"/>
    <w:rsid w:val="002116CF"/>
    <w:rsid w:val="002130A0"/>
    <w:rsid w:val="00217738"/>
    <w:rsid w:val="00217B6B"/>
    <w:rsid w:val="002214DB"/>
    <w:rsid w:val="002235FC"/>
    <w:rsid w:val="00235405"/>
    <w:rsid w:val="002360D5"/>
    <w:rsid w:val="00236AA5"/>
    <w:rsid w:val="00241C35"/>
    <w:rsid w:val="00243C2B"/>
    <w:rsid w:val="00245015"/>
    <w:rsid w:val="002460BD"/>
    <w:rsid w:val="00246369"/>
    <w:rsid w:val="0024637C"/>
    <w:rsid w:val="00247E9A"/>
    <w:rsid w:val="00250AAD"/>
    <w:rsid w:val="00260B3B"/>
    <w:rsid w:val="002615B2"/>
    <w:rsid w:val="002629C2"/>
    <w:rsid w:val="0026306B"/>
    <w:rsid w:val="0026443C"/>
    <w:rsid w:val="00264737"/>
    <w:rsid w:val="0026557F"/>
    <w:rsid w:val="002656ED"/>
    <w:rsid w:val="00265DBD"/>
    <w:rsid w:val="00265E24"/>
    <w:rsid w:val="00271001"/>
    <w:rsid w:val="00272347"/>
    <w:rsid w:val="002723D3"/>
    <w:rsid w:val="002726AA"/>
    <w:rsid w:val="00273A1A"/>
    <w:rsid w:val="00276AEA"/>
    <w:rsid w:val="00276BF7"/>
    <w:rsid w:val="0027754B"/>
    <w:rsid w:val="002775FF"/>
    <w:rsid w:val="00277E36"/>
    <w:rsid w:val="0028344E"/>
    <w:rsid w:val="00287A8D"/>
    <w:rsid w:val="0029105A"/>
    <w:rsid w:val="00291871"/>
    <w:rsid w:val="00291893"/>
    <w:rsid w:val="0029310E"/>
    <w:rsid w:val="0029435B"/>
    <w:rsid w:val="002959D6"/>
    <w:rsid w:val="00295C44"/>
    <w:rsid w:val="00295D47"/>
    <w:rsid w:val="002967A5"/>
    <w:rsid w:val="0029694C"/>
    <w:rsid w:val="002A2CF8"/>
    <w:rsid w:val="002A33A7"/>
    <w:rsid w:val="002A3771"/>
    <w:rsid w:val="002A46F7"/>
    <w:rsid w:val="002A6A3B"/>
    <w:rsid w:val="002A6FE1"/>
    <w:rsid w:val="002A7DE4"/>
    <w:rsid w:val="002B1DE7"/>
    <w:rsid w:val="002B2239"/>
    <w:rsid w:val="002B2DEE"/>
    <w:rsid w:val="002B6BE3"/>
    <w:rsid w:val="002B7895"/>
    <w:rsid w:val="002C4CB0"/>
    <w:rsid w:val="002C4CBB"/>
    <w:rsid w:val="002C4E4B"/>
    <w:rsid w:val="002C561A"/>
    <w:rsid w:val="002C6D07"/>
    <w:rsid w:val="002D21AF"/>
    <w:rsid w:val="002D25A1"/>
    <w:rsid w:val="002D2DF6"/>
    <w:rsid w:val="002D3917"/>
    <w:rsid w:val="002D3CE2"/>
    <w:rsid w:val="002D4E93"/>
    <w:rsid w:val="002D5834"/>
    <w:rsid w:val="002D5E26"/>
    <w:rsid w:val="002E14C5"/>
    <w:rsid w:val="002E36ED"/>
    <w:rsid w:val="002E4FF7"/>
    <w:rsid w:val="002E5570"/>
    <w:rsid w:val="002F3049"/>
    <w:rsid w:val="002F584F"/>
    <w:rsid w:val="00301E75"/>
    <w:rsid w:val="003022DC"/>
    <w:rsid w:val="0030364D"/>
    <w:rsid w:val="00303939"/>
    <w:rsid w:val="00304CDB"/>
    <w:rsid w:val="00305C28"/>
    <w:rsid w:val="0030698A"/>
    <w:rsid w:val="00307757"/>
    <w:rsid w:val="00307DA1"/>
    <w:rsid w:val="00314227"/>
    <w:rsid w:val="00315383"/>
    <w:rsid w:val="00316256"/>
    <w:rsid w:val="00316EC9"/>
    <w:rsid w:val="00317DCD"/>
    <w:rsid w:val="00321A9D"/>
    <w:rsid w:val="00321AAC"/>
    <w:rsid w:val="0032332B"/>
    <w:rsid w:val="003251F4"/>
    <w:rsid w:val="003317F2"/>
    <w:rsid w:val="003359C2"/>
    <w:rsid w:val="003506CF"/>
    <w:rsid w:val="003525D0"/>
    <w:rsid w:val="003614B5"/>
    <w:rsid w:val="00361FFD"/>
    <w:rsid w:val="0036322B"/>
    <w:rsid w:val="0036395B"/>
    <w:rsid w:val="00364470"/>
    <w:rsid w:val="003646F4"/>
    <w:rsid w:val="00365FFF"/>
    <w:rsid w:val="00366FF6"/>
    <w:rsid w:val="00367A9A"/>
    <w:rsid w:val="00370279"/>
    <w:rsid w:val="00372CDE"/>
    <w:rsid w:val="003730D0"/>
    <w:rsid w:val="003741EB"/>
    <w:rsid w:val="003751C9"/>
    <w:rsid w:val="00377DCF"/>
    <w:rsid w:val="00377F0A"/>
    <w:rsid w:val="00384EE1"/>
    <w:rsid w:val="00385075"/>
    <w:rsid w:val="0038629C"/>
    <w:rsid w:val="00386355"/>
    <w:rsid w:val="00387355"/>
    <w:rsid w:val="00394CB8"/>
    <w:rsid w:val="003954EA"/>
    <w:rsid w:val="00396BEC"/>
    <w:rsid w:val="003A2C81"/>
    <w:rsid w:val="003A303C"/>
    <w:rsid w:val="003A3B51"/>
    <w:rsid w:val="003A4F14"/>
    <w:rsid w:val="003A506D"/>
    <w:rsid w:val="003A646B"/>
    <w:rsid w:val="003B4D29"/>
    <w:rsid w:val="003C2953"/>
    <w:rsid w:val="003C2E81"/>
    <w:rsid w:val="003C3D8B"/>
    <w:rsid w:val="003C4765"/>
    <w:rsid w:val="003C6923"/>
    <w:rsid w:val="003C6D8D"/>
    <w:rsid w:val="003C79C2"/>
    <w:rsid w:val="003D2ADB"/>
    <w:rsid w:val="003D63AC"/>
    <w:rsid w:val="003D700E"/>
    <w:rsid w:val="003E02BE"/>
    <w:rsid w:val="003E1054"/>
    <w:rsid w:val="003E2125"/>
    <w:rsid w:val="003E383C"/>
    <w:rsid w:val="003E4869"/>
    <w:rsid w:val="003E4CD8"/>
    <w:rsid w:val="003E5332"/>
    <w:rsid w:val="003E561E"/>
    <w:rsid w:val="003E6278"/>
    <w:rsid w:val="003E7D5A"/>
    <w:rsid w:val="003F0267"/>
    <w:rsid w:val="003F16DC"/>
    <w:rsid w:val="003F2BB8"/>
    <w:rsid w:val="003F6044"/>
    <w:rsid w:val="003F79D9"/>
    <w:rsid w:val="003F7D56"/>
    <w:rsid w:val="00402298"/>
    <w:rsid w:val="00402EED"/>
    <w:rsid w:val="00403244"/>
    <w:rsid w:val="0040592D"/>
    <w:rsid w:val="0040655C"/>
    <w:rsid w:val="004119E2"/>
    <w:rsid w:val="00412243"/>
    <w:rsid w:val="00415034"/>
    <w:rsid w:val="0041665A"/>
    <w:rsid w:val="004201B5"/>
    <w:rsid w:val="0042242D"/>
    <w:rsid w:val="00423A65"/>
    <w:rsid w:val="004255F9"/>
    <w:rsid w:val="004271D2"/>
    <w:rsid w:val="004310E1"/>
    <w:rsid w:val="00432837"/>
    <w:rsid w:val="0043305F"/>
    <w:rsid w:val="00433BFF"/>
    <w:rsid w:val="00434ADA"/>
    <w:rsid w:val="00437072"/>
    <w:rsid w:val="0043735D"/>
    <w:rsid w:val="00437EF0"/>
    <w:rsid w:val="00441CD5"/>
    <w:rsid w:val="00446C15"/>
    <w:rsid w:val="004516EF"/>
    <w:rsid w:val="0045473A"/>
    <w:rsid w:val="004553C9"/>
    <w:rsid w:val="0045545E"/>
    <w:rsid w:val="0045567D"/>
    <w:rsid w:val="004569EE"/>
    <w:rsid w:val="004600D8"/>
    <w:rsid w:val="00461125"/>
    <w:rsid w:val="00461406"/>
    <w:rsid w:val="004632B8"/>
    <w:rsid w:val="004650BA"/>
    <w:rsid w:val="00465697"/>
    <w:rsid w:val="00471C12"/>
    <w:rsid w:val="004737BA"/>
    <w:rsid w:val="00473874"/>
    <w:rsid w:val="00473A1B"/>
    <w:rsid w:val="004741B1"/>
    <w:rsid w:val="00475833"/>
    <w:rsid w:val="0047744B"/>
    <w:rsid w:val="00477497"/>
    <w:rsid w:val="00480BD2"/>
    <w:rsid w:val="0048207F"/>
    <w:rsid w:val="00483721"/>
    <w:rsid w:val="00485313"/>
    <w:rsid w:val="004854E9"/>
    <w:rsid w:val="00490399"/>
    <w:rsid w:val="0049083E"/>
    <w:rsid w:val="004921B8"/>
    <w:rsid w:val="00492807"/>
    <w:rsid w:val="004932C6"/>
    <w:rsid w:val="004935F8"/>
    <w:rsid w:val="004939D6"/>
    <w:rsid w:val="00493BD8"/>
    <w:rsid w:val="00495A2A"/>
    <w:rsid w:val="00495C61"/>
    <w:rsid w:val="004A0498"/>
    <w:rsid w:val="004A17D7"/>
    <w:rsid w:val="004A1C5A"/>
    <w:rsid w:val="004A3E2D"/>
    <w:rsid w:val="004A45EE"/>
    <w:rsid w:val="004A4B60"/>
    <w:rsid w:val="004B363C"/>
    <w:rsid w:val="004B5475"/>
    <w:rsid w:val="004B56E0"/>
    <w:rsid w:val="004C1142"/>
    <w:rsid w:val="004C1293"/>
    <w:rsid w:val="004C31C1"/>
    <w:rsid w:val="004C49D2"/>
    <w:rsid w:val="004C57CF"/>
    <w:rsid w:val="004D1539"/>
    <w:rsid w:val="004D5CF3"/>
    <w:rsid w:val="004E0E0E"/>
    <w:rsid w:val="004E245E"/>
    <w:rsid w:val="004E2A1A"/>
    <w:rsid w:val="004E391C"/>
    <w:rsid w:val="004E3B43"/>
    <w:rsid w:val="004E5DFB"/>
    <w:rsid w:val="004E67C5"/>
    <w:rsid w:val="004E7F18"/>
    <w:rsid w:val="004F0A56"/>
    <w:rsid w:val="004F1973"/>
    <w:rsid w:val="004F2809"/>
    <w:rsid w:val="004F4D3B"/>
    <w:rsid w:val="00501917"/>
    <w:rsid w:val="00502DB1"/>
    <w:rsid w:val="00504C1F"/>
    <w:rsid w:val="00505FE2"/>
    <w:rsid w:val="00506722"/>
    <w:rsid w:val="00506BF1"/>
    <w:rsid w:val="00510F6C"/>
    <w:rsid w:val="00514DEA"/>
    <w:rsid w:val="005155D0"/>
    <w:rsid w:val="00521ABE"/>
    <w:rsid w:val="00523338"/>
    <w:rsid w:val="005249AB"/>
    <w:rsid w:val="00525769"/>
    <w:rsid w:val="00525F00"/>
    <w:rsid w:val="005277D9"/>
    <w:rsid w:val="0053170F"/>
    <w:rsid w:val="00534F8E"/>
    <w:rsid w:val="00540644"/>
    <w:rsid w:val="00542CA5"/>
    <w:rsid w:val="00543723"/>
    <w:rsid w:val="005456E4"/>
    <w:rsid w:val="00546AF2"/>
    <w:rsid w:val="00546F7F"/>
    <w:rsid w:val="005503BF"/>
    <w:rsid w:val="00552C86"/>
    <w:rsid w:val="00557EE9"/>
    <w:rsid w:val="00561BE5"/>
    <w:rsid w:val="00563306"/>
    <w:rsid w:val="0056383B"/>
    <w:rsid w:val="005658AA"/>
    <w:rsid w:val="00566D01"/>
    <w:rsid w:val="005672A5"/>
    <w:rsid w:val="00570B06"/>
    <w:rsid w:val="00572576"/>
    <w:rsid w:val="00573F25"/>
    <w:rsid w:val="00575C46"/>
    <w:rsid w:val="00577C2F"/>
    <w:rsid w:val="00577E56"/>
    <w:rsid w:val="005828AD"/>
    <w:rsid w:val="00583040"/>
    <w:rsid w:val="00583986"/>
    <w:rsid w:val="00583CEE"/>
    <w:rsid w:val="0058426B"/>
    <w:rsid w:val="005864A1"/>
    <w:rsid w:val="00586CC6"/>
    <w:rsid w:val="00587397"/>
    <w:rsid w:val="00591B5E"/>
    <w:rsid w:val="00591C60"/>
    <w:rsid w:val="00594A80"/>
    <w:rsid w:val="005A0464"/>
    <w:rsid w:val="005A203C"/>
    <w:rsid w:val="005A23B7"/>
    <w:rsid w:val="005A721E"/>
    <w:rsid w:val="005A7E4E"/>
    <w:rsid w:val="005B0830"/>
    <w:rsid w:val="005B0DD6"/>
    <w:rsid w:val="005B1383"/>
    <w:rsid w:val="005B254F"/>
    <w:rsid w:val="005B5952"/>
    <w:rsid w:val="005B5C4E"/>
    <w:rsid w:val="005B6DD3"/>
    <w:rsid w:val="005C1134"/>
    <w:rsid w:val="005C4627"/>
    <w:rsid w:val="005C6285"/>
    <w:rsid w:val="005C7304"/>
    <w:rsid w:val="005C7529"/>
    <w:rsid w:val="005C755C"/>
    <w:rsid w:val="005C770C"/>
    <w:rsid w:val="005D214C"/>
    <w:rsid w:val="005D31B4"/>
    <w:rsid w:val="005D3208"/>
    <w:rsid w:val="005D5D26"/>
    <w:rsid w:val="005D65CA"/>
    <w:rsid w:val="005D6CD4"/>
    <w:rsid w:val="005D70CD"/>
    <w:rsid w:val="005E2D51"/>
    <w:rsid w:val="005E4220"/>
    <w:rsid w:val="005E4A62"/>
    <w:rsid w:val="005E5914"/>
    <w:rsid w:val="005E5964"/>
    <w:rsid w:val="005E7E7D"/>
    <w:rsid w:val="005F239A"/>
    <w:rsid w:val="005F490D"/>
    <w:rsid w:val="005F4ACE"/>
    <w:rsid w:val="005F4F81"/>
    <w:rsid w:val="005F6E76"/>
    <w:rsid w:val="00603658"/>
    <w:rsid w:val="00605260"/>
    <w:rsid w:val="00606570"/>
    <w:rsid w:val="00612275"/>
    <w:rsid w:val="006126C7"/>
    <w:rsid w:val="00617062"/>
    <w:rsid w:val="0062039B"/>
    <w:rsid w:val="00620548"/>
    <w:rsid w:val="00621DA2"/>
    <w:rsid w:val="006223FE"/>
    <w:rsid w:val="0062358B"/>
    <w:rsid w:val="006305A0"/>
    <w:rsid w:val="00632E1B"/>
    <w:rsid w:val="006330B9"/>
    <w:rsid w:val="00634909"/>
    <w:rsid w:val="006358D2"/>
    <w:rsid w:val="00641A5B"/>
    <w:rsid w:val="00642208"/>
    <w:rsid w:val="006423CF"/>
    <w:rsid w:val="00642F84"/>
    <w:rsid w:val="00644E19"/>
    <w:rsid w:val="006456FB"/>
    <w:rsid w:val="00645A01"/>
    <w:rsid w:val="00646228"/>
    <w:rsid w:val="0064655F"/>
    <w:rsid w:val="00646788"/>
    <w:rsid w:val="006472D5"/>
    <w:rsid w:val="006509D9"/>
    <w:rsid w:val="0065219A"/>
    <w:rsid w:val="00653B3F"/>
    <w:rsid w:val="00660C22"/>
    <w:rsid w:val="0066159C"/>
    <w:rsid w:val="00662597"/>
    <w:rsid w:val="00667779"/>
    <w:rsid w:val="00671EB6"/>
    <w:rsid w:val="00672B57"/>
    <w:rsid w:val="006752FA"/>
    <w:rsid w:val="0067571D"/>
    <w:rsid w:val="00676C86"/>
    <w:rsid w:val="00681969"/>
    <w:rsid w:val="006824DA"/>
    <w:rsid w:val="00683D09"/>
    <w:rsid w:val="00684C16"/>
    <w:rsid w:val="00691ECD"/>
    <w:rsid w:val="00693AB3"/>
    <w:rsid w:val="00693E0F"/>
    <w:rsid w:val="006975F0"/>
    <w:rsid w:val="006A25EB"/>
    <w:rsid w:val="006A6C65"/>
    <w:rsid w:val="006B0239"/>
    <w:rsid w:val="006B129A"/>
    <w:rsid w:val="006B46C3"/>
    <w:rsid w:val="006C06F1"/>
    <w:rsid w:val="006C5A28"/>
    <w:rsid w:val="006C5A43"/>
    <w:rsid w:val="006C60D2"/>
    <w:rsid w:val="006D000D"/>
    <w:rsid w:val="006D0B66"/>
    <w:rsid w:val="006D31CF"/>
    <w:rsid w:val="006D64EC"/>
    <w:rsid w:val="006D6F2A"/>
    <w:rsid w:val="006D6FB8"/>
    <w:rsid w:val="006D7A5E"/>
    <w:rsid w:val="006E1078"/>
    <w:rsid w:val="006F0197"/>
    <w:rsid w:val="006F49D7"/>
    <w:rsid w:val="006F4A12"/>
    <w:rsid w:val="006F5603"/>
    <w:rsid w:val="006F580C"/>
    <w:rsid w:val="006F6C2E"/>
    <w:rsid w:val="0070122C"/>
    <w:rsid w:val="00704214"/>
    <w:rsid w:val="00704C01"/>
    <w:rsid w:val="007056C7"/>
    <w:rsid w:val="00705E28"/>
    <w:rsid w:val="00707906"/>
    <w:rsid w:val="007110C1"/>
    <w:rsid w:val="0071196F"/>
    <w:rsid w:val="007167FD"/>
    <w:rsid w:val="00720A64"/>
    <w:rsid w:val="00723C39"/>
    <w:rsid w:val="007246AD"/>
    <w:rsid w:val="007249C0"/>
    <w:rsid w:val="007260CD"/>
    <w:rsid w:val="007279DA"/>
    <w:rsid w:val="0073342D"/>
    <w:rsid w:val="00735E8D"/>
    <w:rsid w:val="00736613"/>
    <w:rsid w:val="00747F1E"/>
    <w:rsid w:val="00750E79"/>
    <w:rsid w:val="00752C46"/>
    <w:rsid w:val="00753654"/>
    <w:rsid w:val="00753773"/>
    <w:rsid w:val="007537F2"/>
    <w:rsid w:val="00761BE1"/>
    <w:rsid w:val="007648BD"/>
    <w:rsid w:val="00766F3D"/>
    <w:rsid w:val="0076704B"/>
    <w:rsid w:val="00772A5B"/>
    <w:rsid w:val="00775A1C"/>
    <w:rsid w:val="00776CE5"/>
    <w:rsid w:val="007830AE"/>
    <w:rsid w:val="00784BA5"/>
    <w:rsid w:val="00784D96"/>
    <w:rsid w:val="00792AD3"/>
    <w:rsid w:val="007A328D"/>
    <w:rsid w:val="007A584E"/>
    <w:rsid w:val="007A7526"/>
    <w:rsid w:val="007B018E"/>
    <w:rsid w:val="007B411A"/>
    <w:rsid w:val="007B796C"/>
    <w:rsid w:val="007B7A72"/>
    <w:rsid w:val="007B7CF8"/>
    <w:rsid w:val="007B7E61"/>
    <w:rsid w:val="007B7F16"/>
    <w:rsid w:val="007C2116"/>
    <w:rsid w:val="007C220C"/>
    <w:rsid w:val="007C3B43"/>
    <w:rsid w:val="007C421E"/>
    <w:rsid w:val="007C66D7"/>
    <w:rsid w:val="007D26AF"/>
    <w:rsid w:val="007D30B7"/>
    <w:rsid w:val="007D3EE0"/>
    <w:rsid w:val="007D598B"/>
    <w:rsid w:val="007E0C88"/>
    <w:rsid w:val="007E15EE"/>
    <w:rsid w:val="007E3537"/>
    <w:rsid w:val="007E40BF"/>
    <w:rsid w:val="007E46F8"/>
    <w:rsid w:val="007E6A7F"/>
    <w:rsid w:val="007E7033"/>
    <w:rsid w:val="007F45CC"/>
    <w:rsid w:val="007F4775"/>
    <w:rsid w:val="007F5FA4"/>
    <w:rsid w:val="007F7A3B"/>
    <w:rsid w:val="008027B8"/>
    <w:rsid w:val="008032CA"/>
    <w:rsid w:val="00804CDF"/>
    <w:rsid w:val="00805107"/>
    <w:rsid w:val="008063CB"/>
    <w:rsid w:val="00807779"/>
    <w:rsid w:val="008078B1"/>
    <w:rsid w:val="008102E7"/>
    <w:rsid w:val="00811C05"/>
    <w:rsid w:val="008156C6"/>
    <w:rsid w:val="00815EA8"/>
    <w:rsid w:val="00816799"/>
    <w:rsid w:val="008214A9"/>
    <w:rsid w:val="0082509C"/>
    <w:rsid w:val="00825204"/>
    <w:rsid w:val="00831BA2"/>
    <w:rsid w:val="00832C22"/>
    <w:rsid w:val="0083491D"/>
    <w:rsid w:val="00842F95"/>
    <w:rsid w:val="00843C37"/>
    <w:rsid w:val="008452D2"/>
    <w:rsid w:val="00850075"/>
    <w:rsid w:val="00851EE8"/>
    <w:rsid w:val="0085339F"/>
    <w:rsid w:val="00853908"/>
    <w:rsid w:val="008543DE"/>
    <w:rsid w:val="0085563B"/>
    <w:rsid w:val="00857750"/>
    <w:rsid w:val="00862C1F"/>
    <w:rsid w:val="008649DC"/>
    <w:rsid w:val="00866B00"/>
    <w:rsid w:val="0087072B"/>
    <w:rsid w:val="008743F9"/>
    <w:rsid w:val="008759C2"/>
    <w:rsid w:val="00876B1C"/>
    <w:rsid w:val="0087734F"/>
    <w:rsid w:val="00877A5B"/>
    <w:rsid w:val="00881947"/>
    <w:rsid w:val="008838A0"/>
    <w:rsid w:val="008843F3"/>
    <w:rsid w:val="0088585C"/>
    <w:rsid w:val="0088613A"/>
    <w:rsid w:val="00891C81"/>
    <w:rsid w:val="00894CE4"/>
    <w:rsid w:val="00895070"/>
    <w:rsid w:val="008A2F6B"/>
    <w:rsid w:val="008A393A"/>
    <w:rsid w:val="008A5265"/>
    <w:rsid w:val="008A58CE"/>
    <w:rsid w:val="008A7F09"/>
    <w:rsid w:val="008B3748"/>
    <w:rsid w:val="008B5958"/>
    <w:rsid w:val="008B5B23"/>
    <w:rsid w:val="008C3A20"/>
    <w:rsid w:val="008C4D9D"/>
    <w:rsid w:val="008C6745"/>
    <w:rsid w:val="008D2CF6"/>
    <w:rsid w:val="008D309B"/>
    <w:rsid w:val="008D436E"/>
    <w:rsid w:val="008E0803"/>
    <w:rsid w:val="008E0D0B"/>
    <w:rsid w:val="008E2140"/>
    <w:rsid w:val="008E5F42"/>
    <w:rsid w:val="008E6846"/>
    <w:rsid w:val="008E68BC"/>
    <w:rsid w:val="008F104B"/>
    <w:rsid w:val="008F275F"/>
    <w:rsid w:val="008F3529"/>
    <w:rsid w:val="008F3BC5"/>
    <w:rsid w:val="008F501C"/>
    <w:rsid w:val="008F5451"/>
    <w:rsid w:val="009054F2"/>
    <w:rsid w:val="009108DA"/>
    <w:rsid w:val="00910E50"/>
    <w:rsid w:val="0091557A"/>
    <w:rsid w:val="009165EA"/>
    <w:rsid w:val="0092111B"/>
    <w:rsid w:val="0092727C"/>
    <w:rsid w:val="0093000C"/>
    <w:rsid w:val="00932003"/>
    <w:rsid w:val="00932945"/>
    <w:rsid w:val="00933D0E"/>
    <w:rsid w:val="0093404A"/>
    <w:rsid w:val="0093478B"/>
    <w:rsid w:val="00937F72"/>
    <w:rsid w:val="00940157"/>
    <w:rsid w:val="00941519"/>
    <w:rsid w:val="00942053"/>
    <w:rsid w:val="009420A3"/>
    <w:rsid w:val="00942E83"/>
    <w:rsid w:val="00943B2B"/>
    <w:rsid w:val="0094716F"/>
    <w:rsid w:val="009473B5"/>
    <w:rsid w:val="00947702"/>
    <w:rsid w:val="00950940"/>
    <w:rsid w:val="00956D34"/>
    <w:rsid w:val="009570A3"/>
    <w:rsid w:val="009578E3"/>
    <w:rsid w:val="00962C1E"/>
    <w:rsid w:val="00962E03"/>
    <w:rsid w:val="00963129"/>
    <w:rsid w:val="00965CC8"/>
    <w:rsid w:val="00973161"/>
    <w:rsid w:val="0097507E"/>
    <w:rsid w:val="009754A5"/>
    <w:rsid w:val="00977CC4"/>
    <w:rsid w:val="00981E50"/>
    <w:rsid w:val="009827D3"/>
    <w:rsid w:val="0098327C"/>
    <w:rsid w:val="009836D5"/>
    <w:rsid w:val="00986139"/>
    <w:rsid w:val="009879DE"/>
    <w:rsid w:val="00993751"/>
    <w:rsid w:val="00996379"/>
    <w:rsid w:val="009A0080"/>
    <w:rsid w:val="009A374F"/>
    <w:rsid w:val="009A44D0"/>
    <w:rsid w:val="009A6C83"/>
    <w:rsid w:val="009A71AB"/>
    <w:rsid w:val="009A7954"/>
    <w:rsid w:val="009B077C"/>
    <w:rsid w:val="009B158B"/>
    <w:rsid w:val="009B2D6B"/>
    <w:rsid w:val="009B322E"/>
    <w:rsid w:val="009B77C2"/>
    <w:rsid w:val="009C28A6"/>
    <w:rsid w:val="009C48D7"/>
    <w:rsid w:val="009C5B16"/>
    <w:rsid w:val="009C6872"/>
    <w:rsid w:val="009C69C2"/>
    <w:rsid w:val="009C7F29"/>
    <w:rsid w:val="009D026D"/>
    <w:rsid w:val="009D242D"/>
    <w:rsid w:val="009D4588"/>
    <w:rsid w:val="009D4CE7"/>
    <w:rsid w:val="009D532A"/>
    <w:rsid w:val="009D6E13"/>
    <w:rsid w:val="009E3607"/>
    <w:rsid w:val="009F4364"/>
    <w:rsid w:val="009F7613"/>
    <w:rsid w:val="009F7CDA"/>
    <w:rsid w:val="00A002A9"/>
    <w:rsid w:val="00A01588"/>
    <w:rsid w:val="00A035BD"/>
    <w:rsid w:val="00A04173"/>
    <w:rsid w:val="00A0429A"/>
    <w:rsid w:val="00A05B2D"/>
    <w:rsid w:val="00A10EB2"/>
    <w:rsid w:val="00A1143A"/>
    <w:rsid w:val="00A11847"/>
    <w:rsid w:val="00A11CAD"/>
    <w:rsid w:val="00A12553"/>
    <w:rsid w:val="00A1421D"/>
    <w:rsid w:val="00A15AE8"/>
    <w:rsid w:val="00A170CD"/>
    <w:rsid w:val="00A17AF0"/>
    <w:rsid w:val="00A23EEE"/>
    <w:rsid w:val="00A2436A"/>
    <w:rsid w:val="00A26CE1"/>
    <w:rsid w:val="00A3046D"/>
    <w:rsid w:val="00A4299E"/>
    <w:rsid w:val="00A46339"/>
    <w:rsid w:val="00A52B90"/>
    <w:rsid w:val="00A605B1"/>
    <w:rsid w:val="00A630C5"/>
    <w:rsid w:val="00A6418C"/>
    <w:rsid w:val="00A6496C"/>
    <w:rsid w:val="00A66B12"/>
    <w:rsid w:val="00A67531"/>
    <w:rsid w:val="00A67775"/>
    <w:rsid w:val="00A67EFC"/>
    <w:rsid w:val="00A7093C"/>
    <w:rsid w:val="00A71E8E"/>
    <w:rsid w:val="00A731CD"/>
    <w:rsid w:val="00A7609D"/>
    <w:rsid w:val="00A7737E"/>
    <w:rsid w:val="00A77860"/>
    <w:rsid w:val="00A80073"/>
    <w:rsid w:val="00A865AE"/>
    <w:rsid w:val="00A87680"/>
    <w:rsid w:val="00A9255C"/>
    <w:rsid w:val="00A92650"/>
    <w:rsid w:val="00A929A1"/>
    <w:rsid w:val="00A92FA6"/>
    <w:rsid w:val="00A932F2"/>
    <w:rsid w:val="00A93A17"/>
    <w:rsid w:val="00A97E8D"/>
    <w:rsid w:val="00AA1B09"/>
    <w:rsid w:val="00AA2C0F"/>
    <w:rsid w:val="00AA4525"/>
    <w:rsid w:val="00AA5F28"/>
    <w:rsid w:val="00AA681A"/>
    <w:rsid w:val="00AA68BB"/>
    <w:rsid w:val="00AA7019"/>
    <w:rsid w:val="00AB2D79"/>
    <w:rsid w:val="00AB3018"/>
    <w:rsid w:val="00AB5A5D"/>
    <w:rsid w:val="00AB6BAA"/>
    <w:rsid w:val="00AC14E1"/>
    <w:rsid w:val="00AC17CF"/>
    <w:rsid w:val="00AC39EF"/>
    <w:rsid w:val="00AC4D3E"/>
    <w:rsid w:val="00AC4F40"/>
    <w:rsid w:val="00AC52DF"/>
    <w:rsid w:val="00AC5E90"/>
    <w:rsid w:val="00AD1F04"/>
    <w:rsid w:val="00AD5931"/>
    <w:rsid w:val="00AD6F99"/>
    <w:rsid w:val="00AE0410"/>
    <w:rsid w:val="00AE1613"/>
    <w:rsid w:val="00AE190D"/>
    <w:rsid w:val="00AE27E8"/>
    <w:rsid w:val="00AE4666"/>
    <w:rsid w:val="00AE66E6"/>
    <w:rsid w:val="00AE6A04"/>
    <w:rsid w:val="00AE6EA2"/>
    <w:rsid w:val="00AE727E"/>
    <w:rsid w:val="00AE7459"/>
    <w:rsid w:val="00AE7B50"/>
    <w:rsid w:val="00AE7ECE"/>
    <w:rsid w:val="00AF06B5"/>
    <w:rsid w:val="00AF0A2D"/>
    <w:rsid w:val="00AF2537"/>
    <w:rsid w:val="00AF71BB"/>
    <w:rsid w:val="00B001EC"/>
    <w:rsid w:val="00B00282"/>
    <w:rsid w:val="00B02A81"/>
    <w:rsid w:val="00B06D90"/>
    <w:rsid w:val="00B071C5"/>
    <w:rsid w:val="00B16D26"/>
    <w:rsid w:val="00B209DB"/>
    <w:rsid w:val="00B20B8A"/>
    <w:rsid w:val="00B212C2"/>
    <w:rsid w:val="00B22119"/>
    <w:rsid w:val="00B229B6"/>
    <w:rsid w:val="00B2330F"/>
    <w:rsid w:val="00B23FF8"/>
    <w:rsid w:val="00B363BB"/>
    <w:rsid w:val="00B379E1"/>
    <w:rsid w:val="00B4014A"/>
    <w:rsid w:val="00B41F66"/>
    <w:rsid w:val="00B42F3F"/>
    <w:rsid w:val="00B43B24"/>
    <w:rsid w:val="00B47162"/>
    <w:rsid w:val="00B47535"/>
    <w:rsid w:val="00B50421"/>
    <w:rsid w:val="00B511FB"/>
    <w:rsid w:val="00B513B8"/>
    <w:rsid w:val="00B53125"/>
    <w:rsid w:val="00B5447E"/>
    <w:rsid w:val="00B55484"/>
    <w:rsid w:val="00B55534"/>
    <w:rsid w:val="00B61987"/>
    <w:rsid w:val="00B62CD8"/>
    <w:rsid w:val="00B62DE6"/>
    <w:rsid w:val="00B65313"/>
    <w:rsid w:val="00B6552C"/>
    <w:rsid w:val="00B65A34"/>
    <w:rsid w:val="00B67C92"/>
    <w:rsid w:val="00B706F7"/>
    <w:rsid w:val="00B71629"/>
    <w:rsid w:val="00B766A7"/>
    <w:rsid w:val="00B766F1"/>
    <w:rsid w:val="00B776D1"/>
    <w:rsid w:val="00B80909"/>
    <w:rsid w:val="00B80B21"/>
    <w:rsid w:val="00B866E5"/>
    <w:rsid w:val="00B874D0"/>
    <w:rsid w:val="00B90C71"/>
    <w:rsid w:val="00B9187E"/>
    <w:rsid w:val="00B947EC"/>
    <w:rsid w:val="00B94DF9"/>
    <w:rsid w:val="00B954C8"/>
    <w:rsid w:val="00B97637"/>
    <w:rsid w:val="00BA0FBD"/>
    <w:rsid w:val="00BA1C27"/>
    <w:rsid w:val="00BA456B"/>
    <w:rsid w:val="00BA47C7"/>
    <w:rsid w:val="00BA52C6"/>
    <w:rsid w:val="00BA5F85"/>
    <w:rsid w:val="00BA6CA3"/>
    <w:rsid w:val="00BA770D"/>
    <w:rsid w:val="00BB0EE7"/>
    <w:rsid w:val="00BB2774"/>
    <w:rsid w:val="00BB33EB"/>
    <w:rsid w:val="00BB39F4"/>
    <w:rsid w:val="00BB5DCC"/>
    <w:rsid w:val="00BC246C"/>
    <w:rsid w:val="00BC255C"/>
    <w:rsid w:val="00BC67FF"/>
    <w:rsid w:val="00BD116E"/>
    <w:rsid w:val="00BD12F9"/>
    <w:rsid w:val="00BD2983"/>
    <w:rsid w:val="00BD5DCA"/>
    <w:rsid w:val="00BD6A74"/>
    <w:rsid w:val="00BF450A"/>
    <w:rsid w:val="00BF555A"/>
    <w:rsid w:val="00BF6369"/>
    <w:rsid w:val="00BF7ECE"/>
    <w:rsid w:val="00C0459B"/>
    <w:rsid w:val="00C04B60"/>
    <w:rsid w:val="00C04ED6"/>
    <w:rsid w:val="00C056C8"/>
    <w:rsid w:val="00C07162"/>
    <w:rsid w:val="00C0738D"/>
    <w:rsid w:val="00C10002"/>
    <w:rsid w:val="00C109BC"/>
    <w:rsid w:val="00C118B4"/>
    <w:rsid w:val="00C14F45"/>
    <w:rsid w:val="00C209D7"/>
    <w:rsid w:val="00C22650"/>
    <w:rsid w:val="00C23B0A"/>
    <w:rsid w:val="00C2755F"/>
    <w:rsid w:val="00C30500"/>
    <w:rsid w:val="00C30E34"/>
    <w:rsid w:val="00C324BE"/>
    <w:rsid w:val="00C32D0D"/>
    <w:rsid w:val="00C3349E"/>
    <w:rsid w:val="00C35E0A"/>
    <w:rsid w:val="00C40EC3"/>
    <w:rsid w:val="00C41AF0"/>
    <w:rsid w:val="00C42186"/>
    <w:rsid w:val="00C42A69"/>
    <w:rsid w:val="00C45143"/>
    <w:rsid w:val="00C457FF"/>
    <w:rsid w:val="00C50345"/>
    <w:rsid w:val="00C5488A"/>
    <w:rsid w:val="00C566F4"/>
    <w:rsid w:val="00C61172"/>
    <w:rsid w:val="00C62069"/>
    <w:rsid w:val="00C64212"/>
    <w:rsid w:val="00C658DA"/>
    <w:rsid w:val="00C6688A"/>
    <w:rsid w:val="00C66C40"/>
    <w:rsid w:val="00C670B4"/>
    <w:rsid w:val="00C67EE1"/>
    <w:rsid w:val="00C726C4"/>
    <w:rsid w:val="00C73E74"/>
    <w:rsid w:val="00C744F1"/>
    <w:rsid w:val="00C747A3"/>
    <w:rsid w:val="00C76413"/>
    <w:rsid w:val="00C76985"/>
    <w:rsid w:val="00C77883"/>
    <w:rsid w:val="00C80A86"/>
    <w:rsid w:val="00C834F0"/>
    <w:rsid w:val="00C841AE"/>
    <w:rsid w:val="00C84830"/>
    <w:rsid w:val="00C854FA"/>
    <w:rsid w:val="00C90269"/>
    <w:rsid w:val="00C904AA"/>
    <w:rsid w:val="00C96461"/>
    <w:rsid w:val="00C96EA3"/>
    <w:rsid w:val="00CA024E"/>
    <w:rsid w:val="00CA24EC"/>
    <w:rsid w:val="00CA295A"/>
    <w:rsid w:val="00CA5E11"/>
    <w:rsid w:val="00CA66AD"/>
    <w:rsid w:val="00CA777F"/>
    <w:rsid w:val="00CB1714"/>
    <w:rsid w:val="00CB2712"/>
    <w:rsid w:val="00CB43DC"/>
    <w:rsid w:val="00CB4531"/>
    <w:rsid w:val="00CB517D"/>
    <w:rsid w:val="00CB708C"/>
    <w:rsid w:val="00CC41A6"/>
    <w:rsid w:val="00CC4C2D"/>
    <w:rsid w:val="00CC659B"/>
    <w:rsid w:val="00CC7414"/>
    <w:rsid w:val="00CD1F12"/>
    <w:rsid w:val="00CD1F2C"/>
    <w:rsid w:val="00CD1FDD"/>
    <w:rsid w:val="00CD35B7"/>
    <w:rsid w:val="00CD521F"/>
    <w:rsid w:val="00CD5708"/>
    <w:rsid w:val="00CD6106"/>
    <w:rsid w:val="00CD6361"/>
    <w:rsid w:val="00CD6D2D"/>
    <w:rsid w:val="00CE3ECB"/>
    <w:rsid w:val="00CE53A5"/>
    <w:rsid w:val="00CE77DE"/>
    <w:rsid w:val="00CF0A70"/>
    <w:rsid w:val="00CF631B"/>
    <w:rsid w:val="00CF7578"/>
    <w:rsid w:val="00D0338F"/>
    <w:rsid w:val="00D069F2"/>
    <w:rsid w:val="00D13C94"/>
    <w:rsid w:val="00D14631"/>
    <w:rsid w:val="00D1502C"/>
    <w:rsid w:val="00D15913"/>
    <w:rsid w:val="00D16BF7"/>
    <w:rsid w:val="00D20A0D"/>
    <w:rsid w:val="00D21650"/>
    <w:rsid w:val="00D22450"/>
    <w:rsid w:val="00D2307D"/>
    <w:rsid w:val="00D235D4"/>
    <w:rsid w:val="00D30FFC"/>
    <w:rsid w:val="00D324BD"/>
    <w:rsid w:val="00D33C16"/>
    <w:rsid w:val="00D341F6"/>
    <w:rsid w:val="00D35528"/>
    <w:rsid w:val="00D42FFE"/>
    <w:rsid w:val="00D433DD"/>
    <w:rsid w:val="00D45C24"/>
    <w:rsid w:val="00D46D10"/>
    <w:rsid w:val="00D5089C"/>
    <w:rsid w:val="00D54F3B"/>
    <w:rsid w:val="00D56441"/>
    <w:rsid w:val="00D5678F"/>
    <w:rsid w:val="00D6044F"/>
    <w:rsid w:val="00D60B3F"/>
    <w:rsid w:val="00D60EE3"/>
    <w:rsid w:val="00D646A3"/>
    <w:rsid w:val="00D65DDE"/>
    <w:rsid w:val="00D6762D"/>
    <w:rsid w:val="00D713E1"/>
    <w:rsid w:val="00D71822"/>
    <w:rsid w:val="00D71A02"/>
    <w:rsid w:val="00D72C3E"/>
    <w:rsid w:val="00D735BA"/>
    <w:rsid w:val="00D73C0D"/>
    <w:rsid w:val="00D851B4"/>
    <w:rsid w:val="00D85827"/>
    <w:rsid w:val="00D86CA6"/>
    <w:rsid w:val="00D86E90"/>
    <w:rsid w:val="00D87113"/>
    <w:rsid w:val="00D874AA"/>
    <w:rsid w:val="00D91406"/>
    <w:rsid w:val="00D91E5E"/>
    <w:rsid w:val="00D92EFD"/>
    <w:rsid w:val="00D9724F"/>
    <w:rsid w:val="00DA15A6"/>
    <w:rsid w:val="00DA4E19"/>
    <w:rsid w:val="00DB31C6"/>
    <w:rsid w:val="00DB56C9"/>
    <w:rsid w:val="00DB5FC1"/>
    <w:rsid w:val="00DC3CC2"/>
    <w:rsid w:val="00DC436C"/>
    <w:rsid w:val="00DC4876"/>
    <w:rsid w:val="00DC6DAE"/>
    <w:rsid w:val="00DC72D3"/>
    <w:rsid w:val="00DC7AE4"/>
    <w:rsid w:val="00DD24AE"/>
    <w:rsid w:val="00DD2829"/>
    <w:rsid w:val="00DD2E77"/>
    <w:rsid w:val="00DD5877"/>
    <w:rsid w:val="00DD619C"/>
    <w:rsid w:val="00DE2C5E"/>
    <w:rsid w:val="00DE38DA"/>
    <w:rsid w:val="00DE4D5A"/>
    <w:rsid w:val="00DF0690"/>
    <w:rsid w:val="00DF2954"/>
    <w:rsid w:val="00DF3554"/>
    <w:rsid w:val="00DF529C"/>
    <w:rsid w:val="00DF73E3"/>
    <w:rsid w:val="00E00E49"/>
    <w:rsid w:val="00E01B09"/>
    <w:rsid w:val="00E061C5"/>
    <w:rsid w:val="00E07840"/>
    <w:rsid w:val="00E11390"/>
    <w:rsid w:val="00E11FF3"/>
    <w:rsid w:val="00E13893"/>
    <w:rsid w:val="00E13CC3"/>
    <w:rsid w:val="00E15D89"/>
    <w:rsid w:val="00E15E1B"/>
    <w:rsid w:val="00E17C63"/>
    <w:rsid w:val="00E20369"/>
    <w:rsid w:val="00E21589"/>
    <w:rsid w:val="00E21BB1"/>
    <w:rsid w:val="00E22EAD"/>
    <w:rsid w:val="00E24B5B"/>
    <w:rsid w:val="00E2643A"/>
    <w:rsid w:val="00E2654E"/>
    <w:rsid w:val="00E30428"/>
    <w:rsid w:val="00E339CE"/>
    <w:rsid w:val="00E412E3"/>
    <w:rsid w:val="00E41420"/>
    <w:rsid w:val="00E42052"/>
    <w:rsid w:val="00E429F2"/>
    <w:rsid w:val="00E45828"/>
    <w:rsid w:val="00E46EB9"/>
    <w:rsid w:val="00E516D2"/>
    <w:rsid w:val="00E54A1B"/>
    <w:rsid w:val="00E55A2D"/>
    <w:rsid w:val="00E570CA"/>
    <w:rsid w:val="00E60EF0"/>
    <w:rsid w:val="00E62BBA"/>
    <w:rsid w:val="00E636B0"/>
    <w:rsid w:val="00E64671"/>
    <w:rsid w:val="00E666CE"/>
    <w:rsid w:val="00E66C79"/>
    <w:rsid w:val="00E77479"/>
    <w:rsid w:val="00E77768"/>
    <w:rsid w:val="00E805F9"/>
    <w:rsid w:val="00E807D1"/>
    <w:rsid w:val="00E8328A"/>
    <w:rsid w:val="00E83A39"/>
    <w:rsid w:val="00E83BCA"/>
    <w:rsid w:val="00E83F49"/>
    <w:rsid w:val="00E86C8F"/>
    <w:rsid w:val="00E931EF"/>
    <w:rsid w:val="00E935D3"/>
    <w:rsid w:val="00E96AF6"/>
    <w:rsid w:val="00E97952"/>
    <w:rsid w:val="00EA3FD1"/>
    <w:rsid w:val="00EA4B66"/>
    <w:rsid w:val="00EA4FCC"/>
    <w:rsid w:val="00EA5136"/>
    <w:rsid w:val="00EA5202"/>
    <w:rsid w:val="00EA6FC7"/>
    <w:rsid w:val="00EB124F"/>
    <w:rsid w:val="00EB1C5D"/>
    <w:rsid w:val="00EB75B2"/>
    <w:rsid w:val="00EC2814"/>
    <w:rsid w:val="00EC2CC7"/>
    <w:rsid w:val="00EC3112"/>
    <w:rsid w:val="00EC5182"/>
    <w:rsid w:val="00EC63FC"/>
    <w:rsid w:val="00ED14B6"/>
    <w:rsid w:val="00ED3387"/>
    <w:rsid w:val="00ED5339"/>
    <w:rsid w:val="00EE2BA3"/>
    <w:rsid w:val="00EE31BC"/>
    <w:rsid w:val="00EE4F9C"/>
    <w:rsid w:val="00EF041E"/>
    <w:rsid w:val="00EF22A5"/>
    <w:rsid w:val="00EF75AB"/>
    <w:rsid w:val="00F03498"/>
    <w:rsid w:val="00F05166"/>
    <w:rsid w:val="00F0657C"/>
    <w:rsid w:val="00F10394"/>
    <w:rsid w:val="00F13BB6"/>
    <w:rsid w:val="00F16CCA"/>
    <w:rsid w:val="00F21BB6"/>
    <w:rsid w:val="00F225D4"/>
    <w:rsid w:val="00F22AAD"/>
    <w:rsid w:val="00F261ED"/>
    <w:rsid w:val="00F26907"/>
    <w:rsid w:val="00F3116C"/>
    <w:rsid w:val="00F37935"/>
    <w:rsid w:val="00F37BA3"/>
    <w:rsid w:val="00F405CF"/>
    <w:rsid w:val="00F4395D"/>
    <w:rsid w:val="00F441F1"/>
    <w:rsid w:val="00F450FD"/>
    <w:rsid w:val="00F53C2C"/>
    <w:rsid w:val="00F612BB"/>
    <w:rsid w:val="00F630AC"/>
    <w:rsid w:val="00F642DE"/>
    <w:rsid w:val="00F652DD"/>
    <w:rsid w:val="00F653D6"/>
    <w:rsid w:val="00F7102A"/>
    <w:rsid w:val="00F73662"/>
    <w:rsid w:val="00F75309"/>
    <w:rsid w:val="00F804B7"/>
    <w:rsid w:val="00F829C0"/>
    <w:rsid w:val="00F84509"/>
    <w:rsid w:val="00F85EF7"/>
    <w:rsid w:val="00F8613B"/>
    <w:rsid w:val="00F91E23"/>
    <w:rsid w:val="00F95027"/>
    <w:rsid w:val="00F9600D"/>
    <w:rsid w:val="00F96E73"/>
    <w:rsid w:val="00FA2371"/>
    <w:rsid w:val="00FA6FDE"/>
    <w:rsid w:val="00FB0BDA"/>
    <w:rsid w:val="00FB2226"/>
    <w:rsid w:val="00FB30DE"/>
    <w:rsid w:val="00FB4440"/>
    <w:rsid w:val="00FB53AF"/>
    <w:rsid w:val="00FC180E"/>
    <w:rsid w:val="00FC4EFD"/>
    <w:rsid w:val="00FC5098"/>
    <w:rsid w:val="00FC5DF4"/>
    <w:rsid w:val="00FD10A6"/>
    <w:rsid w:val="00FD3B86"/>
    <w:rsid w:val="00FD6F42"/>
    <w:rsid w:val="00FD7CB4"/>
    <w:rsid w:val="00FE11F2"/>
    <w:rsid w:val="00FE22A4"/>
    <w:rsid w:val="00FE48DE"/>
    <w:rsid w:val="00FE4B0F"/>
    <w:rsid w:val="00FF3652"/>
    <w:rsid w:val="00FF47D9"/>
    <w:rsid w:val="00FF4A2F"/>
    <w:rsid w:val="00FF60E5"/>
    <w:rsid w:val="00FF6E5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50082B"/>
  <w15:docId w15:val="{203DA7B4-CEE9-4315-8A73-7209C4D68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E15EE"/>
    <w:pPr>
      <w:bidi/>
    </w:pPr>
    <w:rPr>
      <w:sz w:val="24"/>
      <w:szCs w:val="24"/>
      <w:lang w:eastAsia="he-IL"/>
    </w:rPr>
  </w:style>
  <w:style w:type="paragraph" w:styleId="3">
    <w:name w:val="heading 3"/>
    <w:basedOn w:val="a"/>
    <w:next w:val="a"/>
    <w:link w:val="30"/>
    <w:uiPriority w:val="9"/>
    <w:semiHidden/>
    <w:unhideWhenUsed/>
    <w:qFormat/>
    <w:rsid w:val="002C561A"/>
    <w:pPr>
      <w:keepNext/>
      <w:keepLines/>
      <w:spacing w:before="200" w:line="276" w:lineRule="auto"/>
      <w:outlineLvl w:val="2"/>
    </w:pPr>
    <w:rPr>
      <w:rFonts w:asciiTheme="majorHAnsi" w:eastAsiaTheme="majorEastAsia" w:hAnsiTheme="majorHAnsi" w:cstheme="majorBidi"/>
      <w:b/>
      <w:bCs/>
      <w:color w:val="4F81BD" w:themeColor="accent1"/>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rsid w:val="009420A3"/>
    <w:rPr>
      <w:color w:val="0000FF"/>
      <w:u w:val="single"/>
    </w:rPr>
  </w:style>
  <w:style w:type="paragraph" w:styleId="a3">
    <w:name w:val="Balloon Text"/>
    <w:basedOn w:val="a"/>
    <w:link w:val="a4"/>
    <w:rsid w:val="00C22650"/>
    <w:rPr>
      <w:rFonts w:ascii="Tahoma" w:hAnsi="Tahoma" w:cs="Tahoma"/>
      <w:sz w:val="16"/>
      <w:szCs w:val="16"/>
    </w:rPr>
  </w:style>
  <w:style w:type="character" w:customStyle="1" w:styleId="a4">
    <w:name w:val="טקסט בלונים תו"/>
    <w:basedOn w:val="a0"/>
    <w:link w:val="a3"/>
    <w:rsid w:val="00C22650"/>
    <w:rPr>
      <w:rFonts w:ascii="Tahoma" w:hAnsi="Tahoma" w:cs="Tahoma"/>
      <w:sz w:val="16"/>
      <w:szCs w:val="16"/>
      <w:lang w:eastAsia="he-IL"/>
    </w:rPr>
  </w:style>
  <w:style w:type="character" w:customStyle="1" w:styleId="apple-converted-space">
    <w:name w:val="apple-converted-space"/>
    <w:basedOn w:val="a0"/>
    <w:rsid w:val="00C67EE1"/>
  </w:style>
  <w:style w:type="paragraph" w:styleId="NormalWeb">
    <w:name w:val="Normal (Web)"/>
    <w:basedOn w:val="a"/>
    <w:uiPriority w:val="99"/>
    <w:unhideWhenUsed/>
    <w:rsid w:val="008743F9"/>
    <w:pPr>
      <w:bidi w:val="0"/>
      <w:spacing w:before="100" w:beforeAutospacing="1" w:after="100" w:afterAutospacing="1"/>
    </w:pPr>
    <w:rPr>
      <w:rFonts w:eastAsia="Calibri"/>
      <w:lang w:eastAsia="en-US"/>
    </w:rPr>
  </w:style>
  <w:style w:type="character" w:styleId="FollowedHyperlink">
    <w:name w:val="FollowedHyperlink"/>
    <w:basedOn w:val="a0"/>
    <w:semiHidden/>
    <w:unhideWhenUsed/>
    <w:rsid w:val="00B62DE6"/>
    <w:rPr>
      <w:color w:val="800080" w:themeColor="followedHyperlink"/>
      <w:u w:val="single"/>
    </w:rPr>
  </w:style>
  <w:style w:type="paragraph" w:customStyle="1" w:styleId="Standard">
    <w:name w:val="Standard"/>
    <w:rsid w:val="005A23B7"/>
    <w:pPr>
      <w:widowControl w:val="0"/>
      <w:suppressAutoHyphens/>
      <w:autoSpaceDN w:val="0"/>
      <w:textAlignment w:val="baseline"/>
    </w:pPr>
    <w:rPr>
      <w:rFonts w:eastAsia="Andale Sans UI" w:cs="Tahoma"/>
      <w:kern w:val="3"/>
      <w:sz w:val="24"/>
      <w:szCs w:val="24"/>
      <w:lang w:val="de-DE" w:eastAsia="ja-JP" w:bidi="fa-IR"/>
    </w:rPr>
  </w:style>
  <w:style w:type="character" w:customStyle="1" w:styleId="textexposedshow">
    <w:name w:val="text_exposed_show"/>
    <w:basedOn w:val="a0"/>
    <w:rsid w:val="005E5964"/>
  </w:style>
  <w:style w:type="paragraph" w:styleId="a5">
    <w:name w:val="List Paragraph"/>
    <w:basedOn w:val="a"/>
    <w:uiPriority w:val="34"/>
    <w:qFormat/>
    <w:rsid w:val="000F1FF6"/>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30">
    <w:name w:val="כותרת 3 תו"/>
    <w:basedOn w:val="a0"/>
    <w:link w:val="3"/>
    <w:uiPriority w:val="9"/>
    <w:semiHidden/>
    <w:rsid w:val="002C561A"/>
    <w:rPr>
      <w:rFonts w:asciiTheme="majorHAnsi" w:eastAsiaTheme="majorEastAsia" w:hAnsiTheme="majorHAnsi" w:cstheme="majorBidi"/>
      <w:b/>
      <w:bCs/>
      <w:color w:val="4F81BD" w:themeColor="accent1"/>
      <w:sz w:val="22"/>
      <w:szCs w:val="22"/>
    </w:rPr>
  </w:style>
  <w:style w:type="character" w:styleId="a6">
    <w:name w:val="Strong"/>
    <w:basedOn w:val="a0"/>
    <w:uiPriority w:val="22"/>
    <w:qFormat/>
    <w:rsid w:val="001A7F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622136">
      <w:bodyDiv w:val="1"/>
      <w:marLeft w:val="0"/>
      <w:marRight w:val="0"/>
      <w:marTop w:val="0"/>
      <w:marBottom w:val="0"/>
      <w:divBdr>
        <w:top w:val="none" w:sz="0" w:space="0" w:color="auto"/>
        <w:left w:val="none" w:sz="0" w:space="0" w:color="auto"/>
        <w:bottom w:val="none" w:sz="0" w:space="0" w:color="auto"/>
        <w:right w:val="none" w:sz="0" w:space="0" w:color="auto"/>
      </w:divBdr>
    </w:div>
    <w:div w:id="334964915">
      <w:bodyDiv w:val="1"/>
      <w:marLeft w:val="0"/>
      <w:marRight w:val="0"/>
      <w:marTop w:val="0"/>
      <w:marBottom w:val="0"/>
      <w:divBdr>
        <w:top w:val="none" w:sz="0" w:space="0" w:color="auto"/>
        <w:left w:val="none" w:sz="0" w:space="0" w:color="auto"/>
        <w:bottom w:val="none" w:sz="0" w:space="0" w:color="auto"/>
        <w:right w:val="none" w:sz="0" w:space="0" w:color="auto"/>
      </w:divBdr>
    </w:div>
    <w:div w:id="768698221">
      <w:bodyDiv w:val="1"/>
      <w:marLeft w:val="0"/>
      <w:marRight w:val="0"/>
      <w:marTop w:val="0"/>
      <w:marBottom w:val="0"/>
      <w:divBdr>
        <w:top w:val="none" w:sz="0" w:space="0" w:color="auto"/>
        <w:left w:val="none" w:sz="0" w:space="0" w:color="auto"/>
        <w:bottom w:val="none" w:sz="0" w:space="0" w:color="auto"/>
        <w:right w:val="none" w:sz="0" w:space="0" w:color="auto"/>
      </w:divBdr>
    </w:div>
    <w:div w:id="850338938">
      <w:bodyDiv w:val="1"/>
      <w:marLeft w:val="0"/>
      <w:marRight w:val="0"/>
      <w:marTop w:val="0"/>
      <w:marBottom w:val="0"/>
      <w:divBdr>
        <w:top w:val="none" w:sz="0" w:space="0" w:color="auto"/>
        <w:left w:val="none" w:sz="0" w:space="0" w:color="auto"/>
        <w:bottom w:val="none" w:sz="0" w:space="0" w:color="auto"/>
        <w:right w:val="none" w:sz="0" w:space="0" w:color="auto"/>
      </w:divBdr>
    </w:div>
    <w:div w:id="883719081">
      <w:bodyDiv w:val="1"/>
      <w:marLeft w:val="0"/>
      <w:marRight w:val="0"/>
      <w:marTop w:val="0"/>
      <w:marBottom w:val="0"/>
      <w:divBdr>
        <w:top w:val="none" w:sz="0" w:space="0" w:color="auto"/>
        <w:left w:val="none" w:sz="0" w:space="0" w:color="auto"/>
        <w:bottom w:val="none" w:sz="0" w:space="0" w:color="auto"/>
        <w:right w:val="none" w:sz="0" w:space="0" w:color="auto"/>
      </w:divBdr>
    </w:div>
    <w:div w:id="1074472529">
      <w:bodyDiv w:val="1"/>
      <w:marLeft w:val="0"/>
      <w:marRight w:val="0"/>
      <w:marTop w:val="0"/>
      <w:marBottom w:val="0"/>
      <w:divBdr>
        <w:top w:val="none" w:sz="0" w:space="0" w:color="auto"/>
        <w:left w:val="none" w:sz="0" w:space="0" w:color="auto"/>
        <w:bottom w:val="none" w:sz="0" w:space="0" w:color="auto"/>
        <w:right w:val="none" w:sz="0" w:space="0" w:color="auto"/>
      </w:divBdr>
    </w:div>
    <w:div w:id="1074668116">
      <w:bodyDiv w:val="1"/>
      <w:marLeft w:val="0"/>
      <w:marRight w:val="0"/>
      <w:marTop w:val="0"/>
      <w:marBottom w:val="0"/>
      <w:divBdr>
        <w:top w:val="none" w:sz="0" w:space="0" w:color="auto"/>
        <w:left w:val="none" w:sz="0" w:space="0" w:color="auto"/>
        <w:bottom w:val="none" w:sz="0" w:space="0" w:color="auto"/>
        <w:right w:val="none" w:sz="0" w:space="0" w:color="auto"/>
      </w:divBdr>
    </w:div>
    <w:div w:id="1203400598">
      <w:bodyDiv w:val="1"/>
      <w:marLeft w:val="0"/>
      <w:marRight w:val="0"/>
      <w:marTop w:val="0"/>
      <w:marBottom w:val="0"/>
      <w:divBdr>
        <w:top w:val="none" w:sz="0" w:space="0" w:color="auto"/>
        <w:left w:val="none" w:sz="0" w:space="0" w:color="auto"/>
        <w:bottom w:val="none" w:sz="0" w:space="0" w:color="auto"/>
        <w:right w:val="none" w:sz="0" w:space="0" w:color="auto"/>
      </w:divBdr>
    </w:div>
    <w:div w:id="1230768447">
      <w:bodyDiv w:val="1"/>
      <w:marLeft w:val="0"/>
      <w:marRight w:val="0"/>
      <w:marTop w:val="0"/>
      <w:marBottom w:val="0"/>
      <w:divBdr>
        <w:top w:val="none" w:sz="0" w:space="0" w:color="auto"/>
        <w:left w:val="none" w:sz="0" w:space="0" w:color="auto"/>
        <w:bottom w:val="none" w:sz="0" w:space="0" w:color="auto"/>
        <w:right w:val="none" w:sz="0" w:space="0" w:color="auto"/>
      </w:divBdr>
    </w:div>
    <w:div w:id="1360231319">
      <w:bodyDiv w:val="1"/>
      <w:marLeft w:val="0"/>
      <w:marRight w:val="0"/>
      <w:marTop w:val="0"/>
      <w:marBottom w:val="0"/>
      <w:divBdr>
        <w:top w:val="none" w:sz="0" w:space="0" w:color="auto"/>
        <w:left w:val="none" w:sz="0" w:space="0" w:color="auto"/>
        <w:bottom w:val="none" w:sz="0" w:space="0" w:color="auto"/>
        <w:right w:val="none" w:sz="0" w:space="0" w:color="auto"/>
      </w:divBdr>
    </w:div>
    <w:div w:id="1393310452">
      <w:bodyDiv w:val="1"/>
      <w:marLeft w:val="0"/>
      <w:marRight w:val="0"/>
      <w:marTop w:val="0"/>
      <w:marBottom w:val="0"/>
      <w:divBdr>
        <w:top w:val="none" w:sz="0" w:space="0" w:color="auto"/>
        <w:left w:val="none" w:sz="0" w:space="0" w:color="auto"/>
        <w:bottom w:val="none" w:sz="0" w:space="0" w:color="auto"/>
        <w:right w:val="none" w:sz="0" w:space="0" w:color="auto"/>
      </w:divBdr>
    </w:div>
    <w:div w:id="1457062771">
      <w:bodyDiv w:val="1"/>
      <w:marLeft w:val="0"/>
      <w:marRight w:val="0"/>
      <w:marTop w:val="0"/>
      <w:marBottom w:val="0"/>
      <w:divBdr>
        <w:top w:val="none" w:sz="0" w:space="0" w:color="auto"/>
        <w:left w:val="none" w:sz="0" w:space="0" w:color="auto"/>
        <w:bottom w:val="none" w:sz="0" w:space="0" w:color="auto"/>
        <w:right w:val="none" w:sz="0" w:space="0" w:color="auto"/>
      </w:divBdr>
    </w:div>
    <w:div w:id="1466122921">
      <w:bodyDiv w:val="1"/>
      <w:marLeft w:val="0"/>
      <w:marRight w:val="0"/>
      <w:marTop w:val="0"/>
      <w:marBottom w:val="0"/>
      <w:divBdr>
        <w:top w:val="none" w:sz="0" w:space="0" w:color="auto"/>
        <w:left w:val="none" w:sz="0" w:space="0" w:color="auto"/>
        <w:bottom w:val="none" w:sz="0" w:space="0" w:color="auto"/>
        <w:right w:val="none" w:sz="0" w:space="0" w:color="auto"/>
      </w:divBdr>
    </w:div>
    <w:div w:id="1598443755">
      <w:bodyDiv w:val="1"/>
      <w:marLeft w:val="0"/>
      <w:marRight w:val="0"/>
      <w:marTop w:val="0"/>
      <w:marBottom w:val="0"/>
      <w:divBdr>
        <w:top w:val="none" w:sz="0" w:space="0" w:color="auto"/>
        <w:left w:val="none" w:sz="0" w:space="0" w:color="auto"/>
        <w:bottom w:val="none" w:sz="0" w:space="0" w:color="auto"/>
        <w:right w:val="none" w:sz="0" w:space="0" w:color="auto"/>
      </w:divBdr>
    </w:div>
    <w:div w:id="1624651058">
      <w:bodyDiv w:val="1"/>
      <w:marLeft w:val="0"/>
      <w:marRight w:val="0"/>
      <w:marTop w:val="0"/>
      <w:marBottom w:val="0"/>
      <w:divBdr>
        <w:top w:val="none" w:sz="0" w:space="0" w:color="auto"/>
        <w:left w:val="none" w:sz="0" w:space="0" w:color="auto"/>
        <w:bottom w:val="none" w:sz="0" w:space="0" w:color="auto"/>
        <w:right w:val="none" w:sz="0" w:space="0" w:color="auto"/>
      </w:divBdr>
    </w:div>
    <w:div w:id="1832410218">
      <w:bodyDiv w:val="1"/>
      <w:marLeft w:val="0"/>
      <w:marRight w:val="0"/>
      <w:marTop w:val="0"/>
      <w:marBottom w:val="0"/>
      <w:divBdr>
        <w:top w:val="none" w:sz="0" w:space="0" w:color="auto"/>
        <w:left w:val="none" w:sz="0" w:space="0" w:color="auto"/>
        <w:bottom w:val="none" w:sz="0" w:space="0" w:color="auto"/>
        <w:right w:val="none" w:sz="0" w:space="0" w:color="auto"/>
      </w:divBdr>
    </w:div>
    <w:div w:id="2147157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lin\My%20Documents\&#1500;&#1493;&#1490;&#1493;%20&#1502;&#1513;&#1512;&#1491;.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לוגו משרד.dot</Template>
  <TotalTime>0</TotalTime>
  <Pages>1</Pages>
  <Words>288</Words>
  <Characters>1545</Characters>
  <Application>Microsoft Office Word</Application>
  <DocSecurity>0</DocSecurity>
  <Lines>27</Lines>
  <Paragraphs>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1815</CharactersWithSpaces>
  <SharedDoc>false</SharedDoc>
  <HLinks>
    <vt:vector size="18" baseType="variant">
      <vt:variant>
        <vt:i4>7864373</vt:i4>
      </vt:variant>
      <vt:variant>
        <vt:i4>9</vt:i4>
      </vt:variant>
      <vt:variant>
        <vt:i4>0</vt:i4>
      </vt:variant>
      <vt:variant>
        <vt:i4>5</vt:i4>
      </vt:variant>
      <vt:variant>
        <vt:lpwstr>http://www.youtube.com/watch?v=UdfiYaLh3vI</vt:lpwstr>
      </vt:variant>
      <vt:variant>
        <vt:lpwstr/>
      </vt:variant>
      <vt:variant>
        <vt:i4>2490430</vt:i4>
      </vt:variant>
      <vt:variant>
        <vt:i4>6</vt:i4>
      </vt:variant>
      <vt:variant>
        <vt:i4>0</vt:i4>
      </vt:variant>
      <vt:variant>
        <vt:i4>5</vt:i4>
      </vt:variant>
      <vt:variant>
        <vt:lpwstr>http://www.youtube.com/watch?v=HSXigGghals</vt:lpwstr>
      </vt:variant>
      <vt:variant>
        <vt:lpwstr/>
      </vt:variant>
      <vt:variant>
        <vt:i4>7471202</vt:i4>
      </vt:variant>
      <vt:variant>
        <vt:i4>3</vt:i4>
      </vt:variant>
      <vt:variant>
        <vt:i4>0</vt:i4>
      </vt:variant>
      <vt:variant>
        <vt:i4>5</vt:i4>
      </vt:variant>
      <vt:variant>
        <vt:lpwstr>http://www.youtube.com/watch?v=775ose0yFAQ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dc:creator>
  <cp:lastModifiedBy>אורית לוי למלמן(מתי"א מעלות)</cp:lastModifiedBy>
  <cp:revision>2</cp:revision>
  <cp:lastPrinted>2020-11-10T12:45:00Z</cp:lastPrinted>
  <dcterms:created xsi:type="dcterms:W3CDTF">2026-07-13T18:38:00Z</dcterms:created>
  <dcterms:modified xsi:type="dcterms:W3CDTF">2026-07-13T18:38:00Z</dcterms:modified>
</cp:coreProperties>
</file>