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048" w:rsidRPr="00542246" w:rsidRDefault="00566048" w:rsidP="00C770EE">
      <w:pPr>
        <w:jc w:val="center"/>
        <w:rPr>
          <w:b/>
          <w:bCs/>
          <w:sz w:val="48"/>
          <w:szCs w:val="48"/>
          <w:rtl/>
        </w:rPr>
      </w:pPr>
      <w:r w:rsidRPr="00542246">
        <w:rPr>
          <w:rFonts w:hint="cs"/>
          <w:b/>
          <w:bCs/>
          <w:sz w:val="48"/>
          <w:szCs w:val="48"/>
          <w:rtl/>
        </w:rPr>
        <w:t>סגיב</w:t>
      </w:r>
      <w:r w:rsidRPr="00542246">
        <w:rPr>
          <w:b/>
          <w:bCs/>
          <w:sz w:val="48"/>
          <w:szCs w:val="48"/>
          <w:rtl/>
        </w:rPr>
        <w:t xml:space="preserve"> </w:t>
      </w:r>
      <w:r w:rsidRPr="00542246">
        <w:rPr>
          <w:rFonts w:hint="cs"/>
          <w:b/>
          <w:bCs/>
          <w:sz w:val="48"/>
          <w:szCs w:val="48"/>
          <w:rtl/>
        </w:rPr>
        <w:t>כהן</w:t>
      </w:r>
    </w:p>
    <w:p w:rsidR="00566048" w:rsidRPr="00542246" w:rsidRDefault="00566048" w:rsidP="00C770EE">
      <w:pPr>
        <w:jc w:val="center"/>
        <w:rPr>
          <w:b/>
          <w:bCs/>
          <w:sz w:val="48"/>
          <w:szCs w:val="48"/>
          <w:rtl/>
        </w:rPr>
      </w:pPr>
      <w:r>
        <w:rPr>
          <w:b/>
          <w:bCs/>
          <w:sz w:val="48"/>
          <w:szCs w:val="48"/>
          <w:rtl/>
        </w:rPr>
        <w:t>"</w:t>
      </w:r>
      <w:r>
        <w:rPr>
          <w:rFonts w:hint="cs"/>
          <w:b/>
          <w:bCs/>
          <w:sz w:val="48"/>
          <w:szCs w:val="48"/>
          <w:rtl/>
        </w:rPr>
        <w:t>יש</w:t>
      </w:r>
      <w:r>
        <w:rPr>
          <w:b/>
          <w:bCs/>
          <w:sz w:val="48"/>
          <w:szCs w:val="48"/>
          <w:rtl/>
        </w:rPr>
        <w:t xml:space="preserve"> </w:t>
      </w:r>
      <w:r>
        <w:rPr>
          <w:rFonts w:hint="cs"/>
          <w:b/>
          <w:bCs/>
          <w:sz w:val="48"/>
          <w:szCs w:val="48"/>
          <w:rtl/>
        </w:rPr>
        <w:t>לי</w:t>
      </w:r>
      <w:r>
        <w:rPr>
          <w:b/>
          <w:bCs/>
          <w:sz w:val="48"/>
          <w:szCs w:val="48"/>
          <w:rtl/>
        </w:rPr>
        <w:t xml:space="preserve"> </w:t>
      </w:r>
      <w:r>
        <w:rPr>
          <w:rFonts w:hint="cs"/>
          <w:b/>
          <w:bCs/>
          <w:sz w:val="48"/>
          <w:szCs w:val="48"/>
          <w:rtl/>
        </w:rPr>
        <w:t>אותי</w:t>
      </w:r>
      <w:r>
        <w:rPr>
          <w:b/>
          <w:bCs/>
          <w:sz w:val="48"/>
          <w:szCs w:val="48"/>
          <w:rtl/>
        </w:rPr>
        <w:t>"</w:t>
      </w:r>
    </w:p>
    <w:p w:rsidR="00566048" w:rsidRDefault="00566048" w:rsidP="00AC090F">
      <w:pPr>
        <w:jc w:val="center"/>
        <w:rPr>
          <w:rtl/>
        </w:rPr>
      </w:pPr>
    </w:p>
    <w:p w:rsidR="00566048" w:rsidRPr="00772500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  <w:r>
        <w:rPr>
          <w:rtl/>
        </w:rPr>
        <w:t>"</w:t>
      </w:r>
      <w:r w:rsidRPr="00AC090F">
        <w:rPr>
          <w:rStyle w:val="Strong"/>
          <w:rFonts w:ascii="Arial" w:hAnsi="Arial" w:cs="Arial"/>
          <w:b w:val="0"/>
          <w:bCs w:val="0"/>
          <w:rtl/>
        </w:rPr>
        <w:t xml:space="preserve"> </w:t>
      </w:r>
      <w:r w:rsidRPr="00772500">
        <w:rPr>
          <w:rStyle w:val="Strong"/>
          <w:rFonts w:ascii="Arial" w:hAnsi="Arial" w:cs="Arial"/>
          <w:b w:val="0"/>
          <w:bCs w:val="0"/>
          <w:rtl/>
        </w:rPr>
        <w:t>כבר הייתי שם, וראיתי הכל</w:t>
      </w:r>
    </w:p>
    <w:p w:rsidR="00566048" w:rsidRPr="00772500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  <w:r w:rsidRPr="00772500">
        <w:rPr>
          <w:rStyle w:val="Strong"/>
          <w:rFonts w:ascii="Arial" w:hAnsi="Arial" w:cs="Arial"/>
          <w:b w:val="0"/>
          <w:bCs w:val="0"/>
          <w:rtl/>
        </w:rPr>
        <w:t>כבר הספקתי לקום ושנית שוב ליפול</w:t>
      </w:r>
    </w:p>
    <w:p w:rsidR="00566048" w:rsidRPr="00772500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  <w:r w:rsidRPr="00772500">
        <w:rPr>
          <w:rStyle w:val="Strong"/>
          <w:rFonts w:ascii="Arial" w:hAnsi="Arial" w:cs="Arial"/>
          <w:b w:val="0"/>
          <w:bCs w:val="0"/>
          <w:rtl/>
        </w:rPr>
        <w:t>לא רציתי יותר, לא ליטוף או מילה</w:t>
      </w:r>
    </w:p>
    <w:p w:rsidR="00566048" w:rsidRPr="00772500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  <w:r w:rsidRPr="00772500">
        <w:rPr>
          <w:rStyle w:val="Strong"/>
          <w:rFonts w:ascii="Arial" w:hAnsi="Arial" w:cs="Arial"/>
          <w:b w:val="0"/>
          <w:bCs w:val="0"/>
          <w:rtl/>
        </w:rPr>
        <w:t>כל דבר נעלה בסופו נפילה</w:t>
      </w:r>
    </w:p>
    <w:p w:rsidR="00566048" w:rsidRPr="00772500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  <w:r w:rsidRPr="00772500">
        <w:rPr>
          <w:rStyle w:val="Strong"/>
          <w:rFonts w:ascii="Arial" w:hAnsi="Arial" w:cs="Arial"/>
          <w:b w:val="0"/>
          <w:bCs w:val="0"/>
          <w:rtl/>
        </w:rPr>
        <w:t>וידעתי שנים כשהבטתי עמוק</w:t>
      </w:r>
    </w:p>
    <w:p w:rsidR="00566048" w:rsidRPr="00772500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  <w:r w:rsidRPr="00772500">
        <w:rPr>
          <w:rStyle w:val="Strong"/>
          <w:rFonts w:ascii="Arial" w:hAnsi="Arial" w:cs="Arial"/>
          <w:b w:val="0"/>
          <w:bCs w:val="0"/>
          <w:rtl/>
        </w:rPr>
        <w:t>החיבוק הוא קרוב, אך הרגש רחוק</w:t>
      </w:r>
    </w:p>
    <w:p w:rsidR="00566048" w:rsidRPr="00772500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  <w:r w:rsidRPr="00772500">
        <w:rPr>
          <w:rStyle w:val="Strong"/>
          <w:rFonts w:ascii="Arial" w:hAnsi="Arial" w:cs="Arial"/>
          <w:b w:val="0"/>
          <w:bCs w:val="0"/>
          <w:rtl/>
        </w:rPr>
        <w:t>ודרכים ארוכות, רק לברוח מכאן</w:t>
      </w:r>
    </w:p>
    <w:p w:rsidR="00566048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  <w:r w:rsidRPr="00772500">
        <w:rPr>
          <w:rStyle w:val="Strong"/>
          <w:rFonts w:ascii="Arial" w:hAnsi="Arial" w:cs="Arial"/>
          <w:b w:val="0"/>
          <w:bCs w:val="0"/>
          <w:rtl/>
        </w:rPr>
        <w:t>כבר הבנתי מתי, לא ידעתי לאן</w:t>
      </w:r>
      <w:r>
        <w:rPr>
          <w:rFonts w:ascii="Arial" w:hAnsi="Arial" w:cs="Arial"/>
          <w:rtl/>
        </w:rPr>
        <w:t>..  "</w:t>
      </w:r>
    </w:p>
    <w:p w:rsidR="00566048" w:rsidRDefault="00566048" w:rsidP="00AC090F">
      <w:pPr>
        <w:pStyle w:val="NormalWeb"/>
        <w:bidi/>
        <w:jc w:val="center"/>
        <w:rPr>
          <w:rFonts w:ascii="Arial" w:hAnsi="Arial" w:cs="Arial"/>
          <w:rtl/>
        </w:rPr>
      </w:pPr>
    </w:p>
    <w:p w:rsidR="00566048" w:rsidRPr="00AC090F" w:rsidRDefault="00566048" w:rsidP="00AC090F">
      <w:pPr>
        <w:pStyle w:val="NormalWeb"/>
        <w:bidi/>
        <w:jc w:val="center"/>
        <w:rPr>
          <w:rFonts w:ascii="Arial" w:hAnsi="Arial" w:cs="Arial"/>
          <w:b/>
          <w:bCs/>
          <w:rtl/>
        </w:rPr>
      </w:pPr>
      <w:r w:rsidRPr="00AC090F">
        <w:rPr>
          <w:rFonts w:ascii="Arial" w:hAnsi="Arial" w:cs="Arial"/>
          <w:b/>
          <w:bCs/>
          <w:rtl/>
        </w:rPr>
        <w:t>האזנה מצוינת</w:t>
      </w:r>
    </w:p>
    <w:p w:rsidR="00566048" w:rsidRDefault="00566048" w:rsidP="00AC090F">
      <w:pPr>
        <w:pStyle w:val="NormalWeb"/>
        <w:bidi/>
        <w:rPr>
          <w:rFonts w:ascii="Arial" w:hAnsi="Arial" w:cs="Arial"/>
          <w:rtl/>
        </w:rPr>
      </w:pPr>
    </w:p>
    <w:p w:rsidR="00566048" w:rsidRDefault="00566048" w:rsidP="00AC090F">
      <w:pPr>
        <w:pStyle w:val="NormalWeb"/>
        <w:bidi/>
        <w:rPr>
          <w:rFonts w:ascii="Arial" w:hAnsi="Arial" w:cs="Arial"/>
          <w:rtl/>
        </w:rPr>
      </w:pPr>
    </w:p>
    <w:p w:rsidR="00566048" w:rsidRPr="00AC090F" w:rsidRDefault="00566048" w:rsidP="00AC090F">
      <w:pPr>
        <w:pStyle w:val="NormalWeb"/>
        <w:bidi/>
        <w:rPr>
          <w:rFonts w:ascii="Arial" w:hAnsi="Arial" w:cs="Arial"/>
        </w:rPr>
      </w:pPr>
      <w:r w:rsidRPr="00AC090F">
        <w:rPr>
          <w:rFonts w:ascii="Arial" w:hAnsi="Arial" w:cs="Arial"/>
          <w:rtl/>
        </w:rPr>
        <w:t xml:space="preserve">לפרטים נוספים: שירי רווה – יחסי ציבור 050-3397373 / </w:t>
      </w:r>
      <w:r w:rsidRPr="00AC090F">
        <w:rPr>
          <w:rFonts w:ascii="Arial" w:hAnsi="Arial" w:cs="Arial"/>
        </w:rPr>
        <w:t>shiri.raveh@gmail.com</w:t>
      </w:r>
    </w:p>
    <w:sectPr w:rsidR="00566048" w:rsidRPr="00AC090F" w:rsidSect="00582E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0EE"/>
    <w:rsid w:val="00014D4F"/>
    <w:rsid w:val="000233BB"/>
    <w:rsid w:val="00037404"/>
    <w:rsid w:val="00056D04"/>
    <w:rsid w:val="000A0636"/>
    <w:rsid w:val="000A1FA0"/>
    <w:rsid w:val="000B0008"/>
    <w:rsid w:val="000B5D8A"/>
    <w:rsid w:val="000D4AC4"/>
    <w:rsid w:val="000E0AED"/>
    <w:rsid w:val="000E1002"/>
    <w:rsid w:val="000F3EBD"/>
    <w:rsid w:val="000F570E"/>
    <w:rsid w:val="00146978"/>
    <w:rsid w:val="001546A9"/>
    <w:rsid w:val="001574CA"/>
    <w:rsid w:val="00162D86"/>
    <w:rsid w:val="0016650C"/>
    <w:rsid w:val="001755C9"/>
    <w:rsid w:val="00176051"/>
    <w:rsid w:val="001A37A9"/>
    <w:rsid w:val="001A7798"/>
    <w:rsid w:val="001B693F"/>
    <w:rsid w:val="002006DF"/>
    <w:rsid w:val="00207123"/>
    <w:rsid w:val="00251E2F"/>
    <w:rsid w:val="00270B7C"/>
    <w:rsid w:val="0027237E"/>
    <w:rsid w:val="00276CA0"/>
    <w:rsid w:val="002863E9"/>
    <w:rsid w:val="00290D6F"/>
    <w:rsid w:val="002B1FBA"/>
    <w:rsid w:val="002D3C46"/>
    <w:rsid w:val="002D400D"/>
    <w:rsid w:val="002D6C26"/>
    <w:rsid w:val="002F7A4E"/>
    <w:rsid w:val="00323CBF"/>
    <w:rsid w:val="0039422B"/>
    <w:rsid w:val="003A7C24"/>
    <w:rsid w:val="003D5E44"/>
    <w:rsid w:val="003D66E8"/>
    <w:rsid w:val="003E5FBA"/>
    <w:rsid w:val="003E6ED0"/>
    <w:rsid w:val="004056BA"/>
    <w:rsid w:val="00411D75"/>
    <w:rsid w:val="0047799D"/>
    <w:rsid w:val="00481210"/>
    <w:rsid w:val="004B681B"/>
    <w:rsid w:val="004C75B5"/>
    <w:rsid w:val="00506569"/>
    <w:rsid w:val="00522FF7"/>
    <w:rsid w:val="00542246"/>
    <w:rsid w:val="005542BA"/>
    <w:rsid w:val="00562F46"/>
    <w:rsid w:val="00566048"/>
    <w:rsid w:val="0058271B"/>
    <w:rsid w:val="00582E9B"/>
    <w:rsid w:val="00586AAB"/>
    <w:rsid w:val="00592C91"/>
    <w:rsid w:val="005B33D4"/>
    <w:rsid w:val="005B486C"/>
    <w:rsid w:val="005C6713"/>
    <w:rsid w:val="005D23A6"/>
    <w:rsid w:val="005E6BA7"/>
    <w:rsid w:val="005E75CF"/>
    <w:rsid w:val="00602FBF"/>
    <w:rsid w:val="0067041C"/>
    <w:rsid w:val="00670E6F"/>
    <w:rsid w:val="006851DA"/>
    <w:rsid w:val="006B233A"/>
    <w:rsid w:val="006C2099"/>
    <w:rsid w:val="006C37E6"/>
    <w:rsid w:val="006D2535"/>
    <w:rsid w:val="006D4FFE"/>
    <w:rsid w:val="006F68C9"/>
    <w:rsid w:val="00717CA7"/>
    <w:rsid w:val="00727C75"/>
    <w:rsid w:val="007427D0"/>
    <w:rsid w:val="00757DF8"/>
    <w:rsid w:val="00765592"/>
    <w:rsid w:val="00772500"/>
    <w:rsid w:val="00797227"/>
    <w:rsid w:val="007976F3"/>
    <w:rsid w:val="007A42AF"/>
    <w:rsid w:val="007C2B1E"/>
    <w:rsid w:val="007F1653"/>
    <w:rsid w:val="007F1D2E"/>
    <w:rsid w:val="008262AC"/>
    <w:rsid w:val="0082689B"/>
    <w:rsid w:val="00841FD3"/>
    <w:rsid w:val="00843377"/>
    <w:rsid w:val="00844F29"/>
    <w:rsid w:val="00847E88"/>
    <w:rsid w:val="00864B25"/>
    <w:rsid w:val="008655D7"/>
    <w:rsid w:val="00865D8C"/>
    <w:rsid w:val="008666EB"/>
    <w:rsid w:val="0087723D"/>
    <w:rsid w:val="0088267D"/>
    <w:rsid w:val="008A4506"/>
    <w:rsid w:val="008C58B9"/>
    <w:rsid w:val="008C7D8B"/>
    <w:rsid w:val="008D153F"/>
    <w:rsid w:val="008D7161"/>
    <w:rsid w:val="00907B0D"/>
    <w:rsid w:val="00912B56"/>
    <w:rsid w:val="0095349F"/>
    <w:rsid w:val="00977133"/>
    <w:rsid w:val="00992B9B"/>
    <w:rsid w:val="009B6C57"/>
    <w:rsid w:val="009B77B4"/>
    <w:rsid w:val="009E3671"/>
    <w:rsid w:val="009F3432"/>
    <w:rsid w:val="00A16F26"/>
    <w:rsid w:val="00A217B8"/>
    <w:rsid w:val="00A2277A"/>
    <w:rsid w:val="00A2658D"/>
    <w:rsid w:val="00A43DE1"/>
    <w:rsid w:val="00A51ACF"/>
    <w:rsid w:val="00A523A2"/>
    <w:rsid w:val="00A5579A"/>
    <w:rsid w:val="00A84B88"/>
    <w:rsid w:val="00A84F7A"/>
    <w:rsid w:val="00A95849"/>
    <w:rsid w:val="00AC090F"/>
    <w:rsid w:val="00AC1143"/>
    <w:rsid w:val="00AF0C5B"/>
    <w:rsid w:val="00AF286C"/>
    <w:rsid w:val="00B320ED"/>
    <w:rsid w:val="00B42C0D"/>
    <w:rsid w:val="00B445FA"/>
    <w:rsid w:val="00B5769F"/>
    <w:rsid w:val="00B73807"/>
    <w:rsid w:val="00B84EA8"/>
    <w:rsid w:val="00B95ABB"/>
    <w:rsid w:val="00BB07A3"/>
    <w:rsid w:val="00BE1255"/>
    <w:rsid w:val="00C01F9A"/>
    <w:rsid w:val="00C03E40"/>
    <w:rsid w:val="00C1514A"/>
    <w:rsid w:val="00C2212F"/>
    <w:rsid w:val="00C46E16"/>
    <w:rsid w:val="00C568E0"/>
    <w:rsid w:val="00C770EE"/>
    <w:rsid w:val="00C832B9"/>
    <w:rsid w:val="00CB48D7"/>
    <w:rsid w:val="00CC55E0"/>
    <w:rsid w:val="00CE1241"/>
    <w:rsid w:val="00CF5A07"/>
    <w:rsid w:val="00D167DB"/>
    <w:rsid w:val="00D53165"/>
    <w:rsid w:val="00D63E5F"/>
    <w:rsid w:val="00D76619"/>
    <w:rsid w:val="00D83F2B"/>
    <w:rsid w:val="00D9057F"/>
    <w:rsid w:val="00DA0280"/>
    <w:rsid w:val="00DA2DF6"/>
    <w:rsid w:val="00DB7EB5"/>
    <w:rsid w:val="00DC3844"/>
    <w:rsid w:val="00DE01F6"/>
    <w:rsid w:val="00DF0E00"/>
    <w:rsid w:val="00E01912"/>
    <w:rsid w:val="00E20298"/>
    <w:rsid w:val="00E34695"/>
    <w:rsid w:val="00E621ED"/>
    <w:rsid w:val="00E73C38"/>
    <w:rsid w:val="00E822B3"/>
    <w:rsid w:val="00E96C3B"/>
    <w:rsid w:val="00EB296A"/>
    <w:rsid w:val="00ED642A"/>
    <w:rsid w:val="00EE7FAB"/>
    <w:rsid w:val="00EF1F15"/>
    <w:rsid w:val="00F033DB"/>
    <w:rsid w:val="00F16EBB"/>
    <w:rsid w:val="00F318CC"/>
    <w:rsid w:val="00F37CAF"/>
    <w:rsid w:val="00F700CD"/>
    <w:rsid w:val="00F76360"/>
    <w:rsid w:val="00F77057"/>
    <w:rsid w:val="00F96EDD"/>
    <w:rsid w:val="00FA3626"/>
    <w:rsid w:val="00FB1A23"/>
    <w:rsid w:val="00FB44A6"/>
    <w:rsid w:val="00FB4678"/>
    <w:rsid w:val="00FC1C4E"/>
    <w:rsid w:val="00FD3E31"/>
    <w:rsid w:val="00FD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0EE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C090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AC090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57</Words>
  <Characters>288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סגיב כהן</dc:title>
  <dc:subject/>
  <dc:creator>Shiri</dc:creator>
  <cp:keywords/>
  <dc:description/>
  <cp:lastModifiedBy>Gadi</cp:lastModifiedBy>
  <cp:revision>2</cp:revision>
  <dcterms:created xsi:type="dcterms:W3CDTF">2012-07-24T15:34:00Z</dcterms:created>
  <dcterms:modified xsi:type="dcterms:W3CDTF">2012-07-24T15:34:00Z</dcterms:modified>
</cp:coreProperties>
</file>