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6E1" w:rsidRDefault="001E56E1" w:rsidP="00A035BD">
      <w:pPr>
        <w:ind w:right="-1080"/>
        <w:rPr>
          <w:rFonts w:hint="cs"/>
          <w:rtl/>
        </w:rPr>
      </w:pPr>
    </w:p>
    <w:p w:rsidR="001E56E1" w:rsidRDefault="001E56E1" w:rsidP="001E56E1">
      <w:pPr>
        <w:ind w:left="-1048" w:right="-1080"/>
        <w:jc w:val="both"/>
        <w:rPr>
          <w:rtl/>
        </w:rPr>
      </w:pPr>
    </w:p>
    <w:p w:rsidR="001E56E1" w:rsidRDefault="005456E4" w:rsidP="005456E4">
      <w:pPr>
        <w:ind w:left="-1048" w:right="-1080"/>
        <w:jc w:val="center"/>
        <w:rPr>
          <w:rtl/>
        </w:rPr>
      </w:pPr>
      <w:r>
        <w:rPr>
          <w:noProof/>
          <w:lang w:eastAsia="en-US"/>
        </w:rPr>
        <w:drawing>
          <wp:inline distT="0" distB="0" distL="0" distR="0">
            <wp:extent cx="2038350" cy="1085850"/>
            <wp:effectExtent l="19050" t="0" r="0" b="0"/>
            <wp:docPr id="1" name="תמונה 1" descr="alin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in 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6E1" w:rsidRDefault="001E56E1" w:rsidP="001C06E7">
      <w:pPr>
        <w:ind w:right="-1080"/>
        <w:rPr>
          <w:rFonts w:cs="David"/>
          <w:b/>
          <w:bCs/>
          <w:sz w:val="56"/>
          <w:szCs w:val="56"/>
          <w:u w:val="single"/>
          <w:rtl/>
        </w:rPr>
      </w:pPr>
    </w:p>
    <w:p w:rsidR="005456E4" w:rsidRDefault="005456E4" w:rsidP="00465697">
      <w:pPr>
        <w:ind w:right="-1080"/>
        <w:rPr>
          <w:rFonts w:cs="David"/>
          <w:b/>
          <w:bCs/>
          <w:sz w:val="56"/>
          <w:szCs w:val="56"/>
          <w:u w:val="single"/>
          <w:rtl/>
        </w:rPr>
      </w:pPr>
    </w:p>
    <w:p w:rsidR="005456E4" w:rsidRPr="006A6C65" w:rsidRDefault="006A6C65" w:rsidP="005456E4">
      <w:pPr>
        <w:ind w:left="-1048" w:right="-1080"/>
        <w:jc w:val="center"/>
        <w:rPr>
          <w:sz w:val="72"/>
          <w:szCs w:val="72"/>
          <w:rtl/>
        </w:rPr>
      </w:pPr>
      <w:r w:rsidRPr="006A6C65">
        <w:rPr>
          <w:rFonts w:cs="David" w:hint="cs"/>
          <w:b/>
          <w:bCs/>
          <w:sz w:val="72"/>
          <w:szCs w:val="72"/>
          <w:u w:val="single"/>
          <w:rtl/>
        </w:rPr>
        <w:t>בר בן אבו</w:t>
      </w:r>
    </w:p>
    <w:p w:rsidR="005456E4" w:rsidRDefault="005456E4" w:rsidP="005456E4">
      <w:pPr>
        <w:ind w:left="-1048" w:right="-1080"/>
        <w:jc w:val="center"/>
        <w:rPr>
          <w:rtl/>
        </w:rPr>
      </w:pPr>
    </w:p>
    <w:p w:rsidR="009165EA" w:rsidRPr="005456E4" w:rsidRDefault="00F441F1" w:rsidP="005456E4">
      <w:pPr>
        <w:ind w:left="-1048" w:right="-1080"/>
        <w:jc w:val="center"/>
        <w:rPr>
          <w:rtl/>
        </w:rPr>
      </w:pPr>
      <w:r w:rsidRPr="00973161">
        <w:rPr>
          <w:rFonts w:cs="David" w:hint="cs"/>
          <w:b/>
          <w:bCs/>
          <w:sz w:val="40"/>
          <w:szCs w:val="40"/>
          <w:u w:val="single"/>
          <w:rtl/>
        </w:rPr>
        <w:t>בסינגל</w:t>
      </w:r>
      <w:r w:rsidR="006A6C65">
        <w:rPr>
          <w:rFonts w:cs="David" w:hint="cs"/>
          <w:b/>
          <w:bCs/>
          <w:sz w:val="40"/>
          <w:szCs w:val="40"/>
          <w:u w:val="single"/>
          <w:rtl/>
        </w:rPr>
        <w:t xml:space="preserve"> ראשון - </w:t>
      </w:r>
      <w:r w:rsidR="006A6C65" w:rsidRPr="006A6C65">
        <w:rPr>
          <w:rFonts w:cs="David" w:hint="cs"/>
          <w:b/>
          <w:bCs/>
          <w:sz w:val="56"/>
          <w:szCs w:val="56"/>
          <w:u w:val="single"/>
          <w:rtl/>
        </w:rPr>
        <w:t xml:space="preserve">"שיר מסע"  </w:t>
      </w:r>
      <w:r w:rsidR="006A6C65">
        <w:rPr>
          <w:rFonts w:cs="David" w:hint="cs"/>
          <w:b/>
          <w:bCs/>
          <w:sz w:val="40"/>
          <w:szCs w:val="40"/>
          <w:u w:val="single"/>
          <w:rtl/>
        </w:rPr>
        <w:t>מתוך אלבום אי.פי</w:t>
      </w:r>
      <w:r w:rsidR="005456E4" w:rsidRPr="005456E4">
        <w:rPr>
          <w:rFonts w:cs="David" w:hint="cs"/>
          <w:b/>
          <w:bCs/>
          <w:sz w:val="40"/>
          <w:szCs w:val="40"/>
          <w:u w:val="single"/>
          <w:rtl/>
        </w:rPr>
        <w:t>!</w:t>
      </w:r>
    </w:p>
    <w:p w:rsidR="002E14C5" w:rsidRDefault="002E14C5" w:rsidP="00A731CD">
      <w:pPr>
        <w:ind w:left="-1048" w:right="-1080"/>
        <w:jc w:val="center"/>
        <w:rPr>
          <w:rFonts w:cs="David"/>
          <w:b/>
          <w:bCs/>
          <w:sz w:val="30"/>
          <w:szCs w:val="30"/>
          <w:u w:val="single"/>
          <w:rtl/>
        </w:rPr>
      </w:pPr>
    </w:p>
    <w:p w:rsidR="004E5DFB" w:rsidRDefault="004E5DFB" w:rsidP="004A1C5A">
      <w:pPr>
        <w:ind w:right="-1080"/>
        <w:rPr>
          <w:rFonts w:cs="David"/>
          <w:b/>
          <w:bCs/>
          <w:sz w:val="28"/>
          <w:szCs w:val="28"/>
          <w:u w:val="single"/>
          <w:rtl/>
        </w:rPr>
      </w:pPr>
    </w:p>
    <w:p w:rsidR="00BB33EB" w:rsidRDefault="00BB33EB" w:rsidP="004A1C5A">
      <w:pPr>
        <w:ind w:right="-1080"/>
        <w:rPr>
          <w:rFonts w:cs="David"/>
          <w:b/>
          <w:bCs/>
          <w:sz w:val="28"/>
          <w:szCs w:val="28"/>
          <w:u w:val="single"/>
          <w:rtl/>
        </w:rPr>
      </w:pPr>
    </w:p>
    <w:p w:rsidR="008743F9" w:rsidRPr="006A6C65" w:rsidRDefault="006A6C65" w:rsidP="006A6C65">
      <w:pPr>
        <w:ind w:right="-1080"/>
        <w:rPr>
          <w:rFonts w:cs="David"/>
          <w:sz w:val="28"/>
          <w:szCs w:val="28"/>
          <w:rtl/>
        </w:rPr>
      </w:pPr>
      <w:r w:rsidRPr="006A6C65">
        <w:rPr>
          <w:rFonts w:cs="David" w:hint="cs"/>
          <w:b/>
          <w:bCs/>
          <w:sz w:val="28"/>
          <w:szCs w:val="28"/>
          <w:rtl/>
        </w:rPr>
        <w:t>"שיר מסע"</w:t>
      </w:r>
      <w:r w:rsidRPr="006A6C65">
        <w:rPr>
          <w:rFonts w:cs="David" w:hint="cs"/>
          <w:sz w:val="28"/>
          <w:szCs w:val="28"/>
          <w:rtl/>
        </w:rPr>
        <w:t xml:space="preserve"> הוא הסינגל הראשון של הזמר </w:t>
      </w:r>
      <w:r w:rsidRPr="006A6C65">
        <w:rPr>
          <w:rFonts w:cs="David" w:hint="cs"/>
          <w:b/>
          <w:bCs/>
          <w:sz w:val="28"/>
          <w:szCs w:val="28"/>
          <w:rtl/>
        </w:rPr>
        <w:t>בר בן אבו</w:t>
      </w:r>
      <w:r w:rsidRPr="006A6C65">
        <w:rPr>
          <w:rFonts w:cs="David" w:hint="cs"/>
          <w:sz w:val="28"/>
          <w:szCs w:val="28"/>
          <w:rtl/>
        </w:rPr>
        <w:t xml:space="preserve"> מתוך אלבום </w:t>
      </w:r>
      <w:r>
        <w:rPr>
          <w:rFonts w:cs="David" w:hint="cs"/>
          <w:sz w:val="28"/>
          <w:szCs w:val="28"/>
          <w:rtl/>
        </w:rPr>
        <w:t xml:space="preserve">בכורה - </w:t>
      </w:r>
      <w:r w:rsidRPr="006A6C65">
        <w:rPr>
          <w:rFonts w:cs="David" w:hint="cs"/>
          <w:sz w:val="28"/>
          <w:szCs w:val="28"/>
          <w:rtl/>
        </w:rPr>
        <w:t xml:space="preserve">אי.פי עליו הוא שוקד בימים אלו יחד עם המפיק המוזיקלי </w:t>
      </w:r>
      <w:r w:rsidRPr="006A6C65">
        <w:rPr>
          <w:rFonts w:cs="David" w:hint="cs"/>
          <w:b/>
          <w:bCs/>
          <w:sz w:val="28"/>
          <w:szCs w:val="28"/>
          <w:rtl/>
        </w:rPr>
        <w:t>עידן רואה</w:t>
      </w:r>
      <w:r w:rsidRPr="006A6C65">
        <w:rPr>
          <w:rFonts w:cs="David" w:hint="cs"/>
          <w:sz w:val="28"/>
          <w:szCs w:val="28"/>
          <w:rtl/>
        </w:rPr>
        <w:t>.</w:t>
      </w:r>
    </w:p>
    <w:p w:rsidR="006A6C65" w:rsidRDefault="00060DB7" w:rsidP="007830AE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השיר בסגנון רוק רך מלודי, קצבי וסוחף, ו</w:t>
      </w:r>
      <w:r w:rsidR="006A6C65">
        <w:rPr>
          <w:rFonts w:cs="David" w:hint="cs"/>
          <w:sz w:val="28"/>
          <w:szCs w:val="28"/>
          <w:rtl/>
        </w:rPr>
        <w:t xml:space="preserve">עוסק במסע החיים תרתי </w:t>
      </w:r>
      <w:r w:rsidR="002043AE">
        <w:rPr>
          <w:rFonts w:cs="David" w:hint="cs"/>
          <w:sz w:val="28"/>
          <w:szCs w:val="28"/>
          <w:rtl/>
        </w:rPr>
        <w:t xml:space="preserve">משמע, המסע </w:t>
      </w:r>
      <w:r w:rsidR="007830AE">
        <w:rPr>
          <w:rFonts w:cs="David" w:hint="cs"/>
          <w:sz w:val="28"/>
          <w:szCs w:val="28"/>
          <w:rtl/>
        </w:rPr>
        <w:t xml:space="preserve">הגשמי אחר </w:t>
      </w:r>
      <w:r w:rsidR="006A6C65">
        <w:rPr>
          <w:rFonts w:cs="David" w:hint="cs"/>
          <w:sz w:val="28"/>
          <w:szCs w:val="28"/>
          <w:rtl/>
        </w:rPr>
        <w:t xml:space="preserve">השגת </w:t>
      </w:r>
      <w:r w:rsidR="007C421E">
        <w:rPr>
          <w:rFonts w:cs="David" w:hint="cs"/>
          <w:sz w:val="28"/>
          <w:szCs w:val="28"/>
          <w:rtl/>
        </w:rPr>
        <w:t>כסף, מעמד, הצל</w:t>
      </w:r>
      <w:r w:rsidR="00C5488A">
        <w:rPr>
          <w:rFonts w:cs="David" w:hint="cs"/>
          <w:sz w:val="28"/>
          <w:szCs w:val="28"/>
          <w:rtl/>
        </w:rPr>
        <w:t xml:space="preserve">חה </w:t>
      </w:r>
      <w:r w:rsidR="007C421E">
        <w:rPr>
          <w:rFonts w:cs="David" w:hint="cs"/>
          <w:sz w:val="28"/>
          <w:szCs w:val="28"/>
          <w:rtl/>
        </w:rPr>
        <w:t xml:space="preserve">יוקרה, </w:t>
      </w:r>
      <w:r>
        <w:rPr>
          <w:rFonts w:cs="David" w:hint="cs"/>
          <w:sz w:val="28"/>
          <w:szCs w:val="28"/>
          <w:rtl/>
        </w:rPr>
        <w:t xml:space="preserve">לצד </w:t>
      </w:r>
      <w:r w:rsidR="007C421E">
        <w:rPr>
          <w:rFonts w:cs="David" w:hint="cs"/>
          <w:sz w:val="28"/>
          <w:szCs w:val="28"/>
          <w:rtl/>
        </w:rPr>
        <w:t>המסע האמיתי,</w:t>
      </w:r>
      <w:r w:rsidR="006A6C65">
        <w:rPr>
          <w:rFonts w:cs="David" w:hint="cs"/>
          <w:sz w:val="28"/>
          <w:szCs w:val="28"/>
          <w:rtl/>
        </w:rPr>
        <w:t xml:space="preserve"> </w:t>
      </w:r>
      <w:r>
        <w:rPr>
          <w:rFonts w:cs="David" w:hint="cs"/>
          <w:sz w:val="28"/>
          <w:szCs w:val="28"/>
          <w:rtl/>
        </w:rPr>
        <w:t>הפנימי והרוחני לגילוי העצמי...</w:t>
      </w:r>
    </w:p>
    <w:p w:rsidR="00060DB7" w:rsidRDefault="00060DB7" w:rsidP="00060DB7">
      <w:pPr>
        <w:ind w:right="-1080"/>
        <w:rPr>
          <w:rFonts w:cs="David"/>
          <w:sz w:val="28"/>
          <w:szCs w:val="28"/>
          <w:rtl/>
        </w:rPr>
      </w:pPr>
      <w:r w:rsidRPr="00EC2814">
        <w:rPr>
          <w:rFonts w:cs="David" w:hint="cs"/>
          <w:b/>
          <w:bCs/>
          <w:sz w:val="28"/>
          <w:szCs w:val="28"/>
          <w:rtl/>
        </w:rPr>
        <w:t xml:space="preserve">בר </w:t>
      </w:r>
      <w:r w:rsidR="00EC2814" w:rsidRPr="00EC2814">
        <w:rPr>
          <w:rFonts w:cs="David" w:hint="cs"/>
          <w:b/>
          <w:bCs/>
          <w:sz w:val="28"/>
          <w:szCs w:val="28"/>
          <w:rtl/>
        </w:rPr>
        <w:t>בן אבו</w:t>
      </w:r>
      <w:r w:rsidR="00EC2814">
        <w:rPr>
          <w:rFonts w:cs="David" w:hint="cs"/>
          <w:sz w:val="28"/>
          <w:szCs w:val="28"/>
          <w:rtl/>
        </w:rPr>
        <w:t xml:space="preserve"> מבצע את השיר </w:t>
      </w:r>
      <w:r>
        <w:rPr>
          <w:rFonts w:cs="David" w:hint="cs"/>
          <w:sz w:val="28"/>
          <w:szCs w:val="28"/>
          <w:rtl/>
        </w:rPr>
        <w:t xml:space="preserve">בקולו הייחודי, החם והנוגע והוא מצליח לסחוף </w:t>
      </w:r>
      <w:r w:rsidR="007830AE">
        <w:rPr>
          <w:rFonts w:cs="David" w:hint="cs"/>
          <w:sz w:val="28"/>
          <w:szCs w:val="28"/>
          <w:rtl/>
        </w:rPr>
        <w:t xml:space="preserve">אחריו </w:t>
      </w:r>
      <w:r w:rsidR="00EC2814">
        <w:rPr>
          <w:rFonts w:cs="David" w:hint="cs"/>
          <w:sz w:val="28"/>
          <w:szCs w:val="28"/>
          <w:rtl/>
        </w:rPr>
        <w:t>את המאזין, דווקא בפשטות, בכנות ובאותנטיות שהוא מביא איתו.</w:t>
      </w:r>
    </w:p>
    <w:p w:rsidR="00C5488A" w:rsidRDefault="00C5488A" w:rsidP="00C5488A">
      <w:pPr>
        <w:ind w:right="-1080"/>
        <w:rPr>
          <w:rFonts w:cs="David"/>
          <w:sz w:val="28"/>
          <w:szCs w:val="28"/>
          <w:rtl/>
        </w:rPr>
      </w:pPr>
    </w:p>
    <w:p w:rsidR="00C5488A" w:rsidRDefault="00C5488A" w:rsidP="00C5488A">
      <w:pPr>
        <w:ind w:right="-1080"/>
        <w:rPr>
          <w:rFonts w:cs="David"/>
          <w:sz w:val="28"/>
          <w:szCs w:val="28"/>
          <w:rtl/>
        </w:rPr>
      </w:pPr>
    </w:p>
    <w:p w:rsidR="0064655F" w:rsidRDefault="00C5488A" w:rsidP="0064655F">
      <w:pPr>
        <w:ind w:right="-1080"/>
        <w:rPr>
          <w:rFonts w:cs="David"/>
          <w:sz w:val="28"/>
          <w:szCs w:val="28"/>
          <w:rtl/>
        </w:rPr>
      </w:pPr>
      <w:r w:rsidRPr="00C5488A">
        <w:rPr>
          <w:rFonts w:cs="David" w:hint="cs"/>
          <w:b/>
          <w:bCs/>
          <w:sz w:val="28"/>
          <w:szCs w:val="28"/>
          <w:rtl/>
        </w:rPr>
        <w:t>בר בן אבו</w:t>
      </w:r>
      <w:r w:rsidR="0064655F">
        <w:rPr>
          <w:rFonts w:cs="David" w:hint="cs"/>
          <w:sz w:val="28"/>
          <w:szCs w:val="28"/>
          <w:rtl/>
        </w:rPr>
        <w:t xml:space="preserve">, בן 25 גדל והתחנך בקרית ים, </w:t>
      </w:r>
      <w:r w:rsidR="00C6688A">
        <w:rPr>
          <w:rFonts w:cs="David" w:hint="cs"/>
          <w:sz w:val="28"/>
          <w:szCs w:val="28"/>
          <w:rtl/>
        </w:rPr>
        <w:t>מוזיקה הייתה אהבתו מילדות, הוא מנגן על גיטרה</w:t>
      </w:r>
      <w:r w:rsidR="00891C81">
        <w:rPr>
          <w:rFonts w:cs="David" w:hint="cs"/>
          <w:sz w:val="28"/>
          <w:szCs w:val="28"/>
          <w:rtl/>
        </w:rPr>
        <w:t xml:space="preserve">, בגיל 17 </w:t>
      </w:r>
      <w:r w:rsidR="0064655F">
        <w:rPr>
          <w:rFonts w:cs="David" w:hint="cs"/>
          <w:sz w:val="28"/>
          <w:szCs w:val="28"/>
          <w:rtl/>
        </w:rPr>
        <w:t>ניסה את מזלו ב</w:t>
      </w:r>
      <w:r w:rsidR="00891C81">
        <w:rPr>
          <w:rFonts w:cs="David" w:hint="cs"/>
          <w:sz w:val="28"/>
          <w:szCs w:val="28"/>
          <w:rtl/>
        </w:rPr>
        <w:t>אודישנים של כוכב נולד אך לא התקבל, משם המשיך</w:t>
      </w:r>
      <w:r w:rsidR="0064655F">
        <w:rPr>
          <w:rFonts w:cs="David" w:hint="cs"/>
          <w:sz w:val="28"/>
          <w:szCs w:val="28"/>
          <w:rtl/>
        </w:rPr>
        <w:t xml:space="preserve"> ל</w:t>
      </w:r>
      <w:r w:rsidR="00891C81">
        <w:rPr>
          <w:rFonts w:cs="David" w:hint="cs"/>
          <w:sz w:val="28"/>
          <w:szCs w:val="28"/>
          <w:rtl/>
        </w:rPr>
        <w:t>לימודי פיתוח קול במשך שנתיים, וחבר להרכב נגנים עימם הופיע ב</w:t>
      </w:r>
      <w:r w:rsidR="0064655F">
        <w:rPr>
          <w:rFonts w:cs="David" w:hint="cs"/>
          <w:sz w:val="28"/>
          <w:szCs w:val="28"/>
          <w:rtl/>
        </w:rPr>
        <w:t>מועדוני הופעות ופאבים מקומיים, כהרכב ליווי</w:t>
      </w:r>
      <w:r w:rsidR="00891C81">
        <w:rPr>
          <w:rFonts w:cs="David" w:hint="cs"/>
          <w:sz w:val="28"/>
          <w:szCs w:val="28"/>
          <w:rtl/>
        </w:rPr>
        <w:t xml:space="preserve"> ללהקת </w:t>
      </w:r>
      <w:r w:rsidR="00891C81" w:rsidRPr="00891C81">
        <w:rPr>
          <w:rFonts w:cs="David" w:hint="cs"/>
          <w:b/>
          <w:bCs/>
          <w:sz w:val="28"/>
          <w:szCs w:val="28"/>
          <w:rtl/>
        </w:rPr>
        <w:t>"</w:t>
      </w:r>
      <w:proofErr w:type="spellStart"/>
      <w:r w:rsidR="00891C81" w:rsidRPr="00891C81">
        <w:rPr>
          <w:rFonts w:cs="David" w:hint="cs"/>
          <w:b/>
          <w:bCs/>
          <w:sz w:val="28"/>
          <w:szCs w:val="28"/>
          <w:rtl/>
        </w:rPr>
        <w:t>אוברטון</w:t>
      </w:r>
      <w:proofErr w:type="spellEnd"/>
      <w:r w:rsidR="00891C81" w:rsidRPr="00891C81">
        <w:rPr>
          <w:rFonts w:cs="David" w:hint="cs"/>
          <w:b/>
          <w:bCs/>
          <w:sz w:val="28"/>
          <w:szCs w:val="28"/>
          <w:rtl/>
        </w:rPr>
        <w:t>"</w:t>
      </w:r>
      <w:r w:rsidR="00891C81">
        <w:rPr>
          <w:rFonts w:cs="David" w:hint="cs"/>
          <w:sz w:val="28"/>
          <w:szCs w:val="28"/>
          <w:rtl/>
        </w:rPr>
        <w:t xml:space="preserve"> להקת </w:t>
      </w:r>
      <w:proofErr w:type="spellStart"/>
      <w:r w:rsidR="00891C81">
        <w:rPr>
          <w:rFonts w:cs="David" w:hint="cs"/>
          <w:sz w:val="28"/>
          <w:szCs w:val="28"/>
          <w:rtl/>
        </w:rPr>
        <w:t>קאברים</w:t>
      </w:r>
      <w:proofErr w:type="spellEnd"/>
      <w:r w:rsidR="00891C81">
        <w:rPr>
          <w:rFonts w:cs="David" w:hint="cs"/>
          <w:sz w:val="28"/>
          <w:szCs w:val="28"/>
          <w:rtl/>
        </w:rPr>
        <w:t xml:space="preserve"> מובילה בארץ. </w:t>
      </w:r>
    </w:p>
    <w:p w:rsidR="00891C81" w:rsidRDefault="00891C81" w:rsidP="0064655F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זמן מה לאחר מכן ההרכב התפרק, הוא התגייס לצה"ל</w:t>
      </w:r>
      <w:r w:rsidR="0064655F">
        <w:rPr>
          <w:rFonts w:cs="David" w:hint="cs"/>
          <w:sz w:val="28"/>
          <w:szCs w:val="28"/>
          <w:rtl/>
        </w:rPr>
        <w:t>, שירת בחיל האוויר</w:t>
      </w:r>
      <w:r>
        <w:rPr>
          <w:rFonts w:cs="David" w:hint="cs"/>
          <w:sz w:val="28"/>
          <w:szCs w:val="28"/>
          <w:rtl/>
        </w:rPr>
        <w:t xml:space="preserve"> </w:t>
      </w:r>
      <w:r w:rsidR="0064655F">
        <w:rPr>
          <w:rFonts w:cs="David" w:hint="cs"/>
          <w:sz w:val="28"/>
          <w:szCs w:val="28"/>
          <w:rtl/>
        </w:rPr>
        <w:t>ו</w:t>
      </w:r>
      <w:r>
        <w:rPr>
          <w:rFonts w:cs="David" w:hint="cs"/>
          <w:sz w:val="28"/>
          <w:szCs w:val="28"/>
          <w:rtl/>
        </w:rPr>
        <w:t xml:space="preserve">תוך כדי </w:t>
      </w:r>
      <w:r w:rsidR="0064655F">
        <w:rPr>
          <w:rFonts w:cs="David" w:hint="cs"/>
          <w:sz w:val="28"/>
          <w:szCs w:val="28"/>
          <w:rtl/>
        </w:rPr>
        <w:t xml:space="preserve">שרותו </w:t>
      </w:r>
      <w:r>
        <w:rPr>
          <w:rFonts w:cs="David" w:hint="cs"/>
          <w:sz w:val="28"/>
          <w:szCs w:val="28"/>
          <w:rtl/>
        </w:rPr>
        <w:t xml:space="preserve">חבר להרכב </w:t>
      </w:r>
      <w:r w:rsidR="005D5D26">
        <w:rPr>
          <w:rFonts w:cs="David" w:hint="cs"/>
          <w:sz w:val="28"/>
          <w:szCs w:val="28"/>
          <w:rtl/>
        </w:rPr>
        <w:t xml:space="preserve">הייחודי </w:t>
      </w:r>
      <w:r w:rsidRPr="005D5D26">
        <w:rPr>
          <w:rFonts w:cs="David" w:hint="cs"/>
          <w:b/>
          <w:bCs/>
          <w:sz w:val="28"/>
          <w:szCs w:val="28"/>
          <w:rtl/>
        </w:rPr>
        <w:t>"פרויקט טווח ארוך"</w:t>
      </w:r>
      <w:r>
        <w:rPr>
          <w:rFonts w:cs="David" w:hint="cs"/>
          <w:sz w:val="28"/>
          <w:szCs w:val="28"/>
          <w:rtl/>
        </w:rPr>
        <w:t xml:space="preserve"> </w:t>
      </w:r>
      <w:r w:rsidR="005D5D26">
        <w:rPr>
          <w:rFonts w:cs="David" w:hint="cs"/>
          <w:sz w:val="28"/>
          <w:szCs w:val="28"/>
          <w:rtl/>
        </w:rPr>
        <w:t xml:space="preserve">כסולן, יחד הם </w:t>
      </w:r>
      <w:r w:rsidR="0064655F">
        <w:rPr>
          <w:rFonts w:cs="David" w:hint="cs"/>
          <w:sz w:val="28"/>
          <w:szCs w:val="28"/>
          <w:rtl/>
        </w:rPr>
        <w:t xml:space="preserve">הופיעו כתבו, </w:t>
      </w:r>
      <w:r w:rsidR="005D5D26">
        <w:rPr>
          <w:rFonts w:cs="David" w:hint="cs"/>
          <w:sz w:val="28"/>
          <w:szCs w:val="28"/>
          <w:rtl/>
        </w:rPr>
        <w:t xml:space="preserve">הלחינו והקליטו </w:t>
      </w:r>
      <w:r w:rsidR="0064655F">
        <w:rPr>
          <w:rFonts w:cs="David" w:hint="cs"/>
          <w:sz w:val="28"/>
          <w:szCs w:val="28"/>
          <w:rtl/>
        </w:rPr>
        <w:t xml:space="preserve">שירים מקוריים </w:t>
      </w:r>
      <w:r w:rsidR="005D5D26">
        <w:rPr>
          <w:rFonts w:cs="David" w:hint="cs"/>
          <w:sz w:val="28"/>
          <w:szCs w:val="28"/>
          <w:rtl/>
        </w:rPr>
        <w:t xml:space="preserve">עם המפיק המוסיקלי </w:t>
      </w:r>
      <w:r w:rsidR="005D5D26" w:rsidRPr="009D242D">
        <w:rPr>
          <w:rFonts w:cs="David" w:hint="cs"/>
          <w:b/>
          <w:bCs/>
          <w:sz w:val="28"/>
          <w:szCs w:val="28"/>
          <w:rtl/>
        </w:rPr>
        <w:t>ירדן פלג</w:t>
      </w:r>
      <w:r w:rsidR="0049083E">
        <w:rPr>
          <w:rFonts w:cs="David" w:hint="cs"/>
          <w:sz w:val="28"/>
          <w:szCs w:val="28"/>
          <w:rtl/>
        </w:rPr>
        <w:t>, ששלושה מהם אף שוחררו לתחנות הרדיו.</w:t>
      </w:r>
    </w:p>
    <w:p w:rsidR="0049083E" w:rsidRDefault="0049083E" w:rsidP="0064655F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לפני כשנה החליט לעזוב את ההרכב פרויקט טווח ארוך לטובת קריירה סולו, </w:t>
      </w:r>
    </w:p>
    <w:p w:rsidR="00B71629" w:rsidRDefault="0049083E" w:rsidP="00C77883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הוא התחבר למפיק המוזיקלי עידן רואה (אולפני </w:t>
      </w:r>
      <w:proofErr w:type="spellStart"/>
      <w:r>
        <w:rPr>
          <w:rFonts w:cs="David"/>
          <w:sz w:val="28"/>
          <w:szCs w:val="28"/>
        </w:rPr>
        <w:t>zipi</w:t>
      </w:r>
      <w:proofErr w:type="spellEnd"/>
      <w:r>
        <w:rPr>
          <w:rFonts w:cs="David" w:hint="cs"/>
          <w:sz w:val="28"/>
          <w:szCs w:val="28"/>
          <w:rtl/>
        </w:rPr>
        <w:t xml:space="preserve">) ולכותב </w:t>
      </w:r>
      <w:r w:rsidR="00B71629">
        <w:rPr>
          <w:rFonts w:cs="David" w:hint="cs"/>
          <w:sz w:val="28"/>
          <w:szCs w:val="28"/>
          <w:rtl/>
        </w:rPr>
        <w:t xml:space="preserve">המוכשר </w:t>
      </w:r>
      <w:r w:rsidR="00B71629" w:rsidRPr="00B71629">
        <w:rPr>
          <w:rFonts w:cs="David" w:hint="cs"/>
          <w:b/>
          <w:bCs/>
          <w:sz w:val="28"/>
          <w:szCs w:val="28"/>
          <w:rtl/>
        </w:rPr>
        <w:t>לב</w:t>
      </w:r>
      <w:r w:rsidR="00B71629">
        <w:rPr>
          <w:rFonts w:cs="David" w:hint="cs"/>
          <w:sz w:val="28"/>
          <w:szCs w:val="28"/>
          <w:rtl/>
        </w:rPr>
        <w:t xml:space="preserve"> </w:t>
      </w:r>
      <w:proofErr w:type="spellStart"/>
      <w:r w:rsidR="00C77883" w:rsidRPr="00C77883">
        <w:rPr>
          <w:rFonts w:cs="David" w:hint="cs"/>
          <w:b/>
          <w:bCs/>
          <w:sz w:val="28"/>
          <w:szCs w:val="28"/>
          <w:rtl/>
        </w:rPr>
        <w:t>קר</w:t>
      </w:r>
      <w:r w:rsidR="002043AE">
        <w:rPr>
          <w:rFonts w:cs="David" w:hint="cs"/>
          <w:b/>
          <w:bCs/>
          <w:sz w:val="28"/>
          <w:szCs w:val="28"/>
          <w:rtl/>
        </w:rPr>
        <w:t>ז'נר</w:t>
      </w:r>
      <w:proofErr w:type="spellEnd"/>
    </w:p>
    <w:p w:rsidR="002043AE" w:rsidRDefault="00B71629" w:rsidP="002B1DE7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האחראי על כתיבת הטקסטים לאלבום</w:t>
      </w:r>
      <w:r w:rsidR="002B1DE7">
        <w:rPr>
          <w:rFonts w:cs="David" w:hint="cs"/>
          <w:sz w:val="28"/>
          <w:szCs w:val="28"/>
          <w:rtl/>
        </w:rPr>
        <w:t xml:space="preserve">. </w:t>
      </w:r>
    </w:p>
    <w:p w:rsidR="00B71629" w:rsidRPr="0049083E" w:rsidRDefault="00B71629" w:rsidP="002B1DE7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לפניכם מוצגת הסנונית הראשונה </w:t>
      </w:r>
      <w:r w:rsidRPr="002043AE">
        <w:rPr>
          <w:rFonts w:cs="David" w:hint="cs"/>
          <w:b/>
          <w:bCs/>
          <w:sz w:val="28"/>
          <w:szCs w:val="28"/>
          <w:rtl/>
        </w:rPr>
        <w:t>"שיר מסע"</w:t>
      </w:r>
      <w:r>
        <w:rPr>
          <w:rFonts w:cs="David" w:hint="cs"/>
          <w:sz w:val="28"/>
          <w:szCs w:val="28"/>
          <w:rtl/>
        </w:rPr>
        <w:t xml:space="preserve"> מתוך ארבעה שירים מרתקים טקסטואלית </w:t>
      </w:r>
      <w:r w:rsidR="002B1DE7">
        <w:rPr>
          <w:rFonts w:cs="David" w:hint="cs"/>
          <w:sz w:val="28"/>
          <w:szCs w:val="28"/>
          <w:rtl/>
        </w:rPr>
        <w:t>ומוזיקלית.</w:t>
      </w:r>
    </w:p>
    <w:p w:rsidR="006A6C65" w:rsidRDefault="006A6C65" w:rsidP="003525D0">
      <w:pPr>
        <w:ind w:right="-1080"/>
        <w:rPr>
          <w:rFonts w:cs="David"/>
          <w:b/>
          <w:bCs/>
          <w:sz w:val="28"/>
          <w:szCs w:val="28"/>
          <w:rtl/>
        </w:rPr>
      </w:pPr>
    </w:p>
    <w:p w:rsidR="006A6C65" w:rsidRDefault="006A6C65" w:rsidP="003525D0">
      <w:pPr>
        <w:ind w:right="-1080"/>
        <w:rPr>
          <w:rFonts w:cs="David"/>
          <w:b/>
          <w:bCs/>
          <w:sz w:val="28"/>
          <w:szCs w:val="28"/>
          <w:rtl/>
        </w:rPr>
      </w:pPr>
    </w:p>
    <w:p w:rsidR="006A6C65" w:rsidRDefault="006A6C65" w:rsidP="003525D0">
      <w:pPr>
        <w:ind w:right="-1080"/>
        <w:rPr>
          <w:rFonts w:cs="David"/>
          <w:b/>
          <w:bCs/>
          <w:sz w:val="28"/>
          <w:szCs w:val="28"/>
          <w:rtl/>
        </w:rPr>
      </w:pPr>
    </w:p>
    <w:p w:rsidR="006A6C65" w:rsidRDefault="006A6C65" w:rsidP="003525D0">
      <w:pPr>
        <w:ind w:right="-1080"/>
        <w:rPr>
          <w:rFonts w:cs="David"/>
          <w:b/>
          <w:bCs/>
          <w:sz w:val="28"/>
          <w:szCs w:val="28"/>
          <w:rtl/>
        </w:rPr>
      </w:pPr>
    </w:p>
    <w:p w:rsidR="00BC246C" w:rsidRDefault="00BC246C" w:rsidP="00BC246C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האזנה ערבה!</w:t>
      </w:r>
      <w:r w:rsidR="0064655F">
        <w:rPr>
          <w:rFonts w:cs="David" w:hint="cs"/>
          <w:sz w:val="28"/>
          <w:szCs w:val="28"/>
          <w:rtl/>
        </w:rPr>
        <w:t xml:space="preserve"> </w:t>
      </w:r>
    </w:p>
    <w:p w:rsidR="0064655F" w:rsidRDefault="0064655F" w:rsidP="00BC246C">
      <w:pPr>
        <w:ind w:right="-1080"/>
        <w:rPr>
          <w:rFonts w:cs="David"/>
          <w:sz w:val="28"/>
          <w:szCs w:val="28"/>
          <w:rtl/>
        </w:rPr>
      </w:pPr>
    </w:p>
    <w:p w:rsidR="0064655F" w:rsidRDefault="0064655F" w:rsidP="00BC246C">
      <w:pPr>
        <w:ind w:right="-1080"/>
        <w:rPr>
          <w:rFonts w:cs="David"/>
          <w:sz w:val="28"/>
          <w:szCs w:val="28"/>
          <w:rtl/>
        </w:rPr>
      </w:pPr>
    </w:p>
    <w:p w:rsidR="00BC246C" w:rsidRDefault="00BC246C" w:rsidP="008E2140">
      <w:pPr>
        <w:ind w:right="-1080"/>
        <w:jc w:val="center"/>
        <w:rPr>
          <w:rFonts w:cs="David"/>
          <w:sz w:val="28"/>
          <w:szCs w:val="28"/>
          <w:rtl/>
        </w:rPr>
      </w:pPr>
    </w:p>
    <w:p w:rsidR="002B1DE7" w:rsidRDefault="002B1DE7" w:rsidP="008E2140">
      <w:pPr>
        <w:ind w:right="-1080"/>
        <w:jc w:val="center"/>
        <w:rPr>
          <w:rFonts w:cs="David"/>
          <w:b/>
          <w:bCs/>
          <w:color w:val="E36C0A" w:themeColor="accent6" w:themeShade="BF"/>
          <w:sz w:val="32"/>
          <w:szCs w:val="32"/>
          <w:rtl/>
        </w:rPr>
      </w:pPr>
    </w:p>
    <w:p w:rsidR="001E56E1" w:rsidRPr="0049083E" w:rsidRDefault="001E56E1" w:rsidP="008E2140">
      <w:pPr>
        <w:ind w:right="-1080"/>
        <w:jc w:val="center"/>
        <w:rPr>
          <w:rFonts w:cs="David"/>
          <w:color w:val="E36C0A" w:themeColor="accent6" w:themeShade="BF"/>
          <w:sz w:val="28"/>
          <w:szCs w:val="28"/>
        </w:rPr>
      </w:pPr>
      <w:r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 xml:space="preserve">שוקן 22 ת"א </w:t>
      </w:r>
      <w:r w:rsidR="00BD6A74"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>/</w:t>
      </w:r>
      <w:r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 xml:space="preserve"> 054-4416890 </w:t>
      </w:r>
      <w:r w:rsidR="00BD6A74"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>/</w:t>
      </w:r>
      <w:r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 xml:space="preserve">  </w:t>
      </w:r>
      <w:r w:rsidRPr="0049083E">
        <w:rPr>
          <w:rFonts w:cs="David"/>
          <w:b/>
          <w:bCs/>
          <w:color w:val="E36C0A" w:themeColor="accent6" w:themeShade="BF"/>
          <w:sz w:val="32"/>
          <w:szCs w:val="32"/>
        </w:rPr>
        <w:t>kynan@bezeqint.net</w:t>
      </w:r>
    </w:p>
    <w:sectPr w:rsidR="001E56E1" w:rsidRPr="0049083E" w:rsidSect="007E15EE">
      <w:pgSz w:w="11906" w:h="16838" w:code="9"/>
      <w:pgMar w:top="72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86AB1"/>
    <w:multiLevelType w:val="hybridMultilevel"/>
    <w:tmpl w:val="B39C0BDA"/>
    <w:lvl w:ilvl="0" w:tplc="04090001">
      <w:start w:val="1"/>
      <w:numFmt w:val="bullet"/>
      <w:lvlText w:val=""/>
      <w:lvlJc w:val="left"/>
      <w:pPr>
        <w:ind w:left="-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noPunctuationKerning/>
  <w:characterSpacingControl w:val="doNotCompress"/>
  <w:compat/>
  <w:rsids>
    <w:rsidRoot w:val="00DC436C"/>
    <w:rsid w:val="00001CF3"/>
    <w:rsid w:val="000027D3"/>
    <w:rsid w:val="0000286E"/>
    <w:rsid w:val="00011866"/>
    <w:rsid w:val="00014C2B"/>
    <w:rsid w:val="00020492"/>
    <w:rsid w:val="00023BF7"/>
    <w:rsid w:val="00025D03"/>
    <w:rsid w:val="00026683"/>
    <w:rsid w:val="00031227"/>
    <w:rsid w:val="000405C2"/>
    <w:rsid w:val="0004148A"/>
    <w:rsid w:val="000418FA"/>
    <w:rsid w:val="000532C8"/>
    <w:rsid w:val="000545B3"/>
    <w:rsid w:val="00054D44"/>
    <w:rsid w:val="00056442"/>
    <w:rsid w:val="00060594"/>
    <w:rsid w:val="00060DB7"/>
    <w:rsid w:val="0006166F"/>
    <w:rsid w:val="000627E7"/>
    <w:rsid w:val="000644A0"/>
    <w:rsid w:val="00070CB6"/>
    <w:rsid w:val="00073092"/>
    <w:rsid w:val="00075584"/>
    <w:rsid w:val="000765ED"/>
    <w:rsid w:val="00076CA8"/>
    <w:rsid w:val="00082FEC"/>
    <w:rsid w:val="00085F18"/>
    <w:rsid w:val="0009121D"/>
    <w:rsid w:val="0009455E"/>
    <w:rsid w:val="000A1538"/>
    <w:rsid w:val="000A378D"/>
    <w:rsid w:val="000A55B4"/>
    <w:rsid w:val="000A56E3"/>
    <w:rsid w:val="000A6DE8"/>
    <w:rsid w:val="000B2A48"/>
    <w:rsid w:val="000C464E"/>
    <w:rsid w:val="000C788D"/>
    <w:rsid w:val="000D048C"/>
    <w:rsid w:val="000D2F62"/>
    <w:rsid w:val="000D576B"/>
    <w:rsid w:val="000E2F57"/>
    <w:rsid w:val="000F0DBA"/>
    <w:rsid w:val="000F0F30"/>
    <w:rsid w:val="000F2EDD"/>
    <w:rsid w:val="000F3FAD"/>
    <w:rsid w:val="000F4036"/>
    <w:rsid w:val="00101073"/>
    <w:rsid w:val="00102519"/>
    <w:rsid w:val="00103284"/>
    <w:rsid w:val="00104127"/>
    <w:rsid w:val="00116AB6"/>
    <w:rsid w:val="00120C1F"/>
    <w:rsid w:val="00121923"/>
    <w:rsid w:val="00122F97"/>
    <w:rsid w:val="00127168"/>
    <w:rsid w:val="00127F9A"/>
    <w:rsid w:val="00135237"/>
    <w:rsid w:val="00135AA7"/>
    <w:rsid w:val="00135CE7"/>
    <w:rsid w:val="00137849"/>
    <w:rsid w:val="001449A1"/>
    <w:rsid w:val="00155219"/>
    <w:rsid w:val="001618F9"/>
    <w:rsid w:val="001677C6"/>
    <w:rsid w:val="00170B3E"/>
    <w:rsid w:val="00171A88"/>
    <w:rsid w:val="001740D4"/>
    <w:rsid w:val="00174DCF"/>
    <w:rsid w:val="001755A9"/>
    <w:rsid w:val="00177340"/>
    <w:rsid w:val="00184C34"/>
    <w:rsid w:val="0019195D"/>
    <w:rsid w:val="00195FF1"/>
    <w:rsid w:val="001B0428"/>
    <w:rsid w:val="001B7493"/>
    <w:rsid w:val="001C06E7"/>
    <w:rsid w:val="001C08AF"/>
    <w:rsid w:val="001C487E"/>
    <w:rsid w:val="001D1650"/>
    <w:rsid w:val="001E3ABC"/>
    <w:rsid w:val="001E56E1"/>
    <w:rsid w:val="001E79F0"/>
    <w:rsid w:val="002043AE"/>
    <w:rsid w:val="002116CF"/>
    <w:rsid w:val="002214DB"/>
    <w:rsid w:val="002235FC"/>
    <w:rsid w:val="00235405"/>
    <w:rsid w:val="002360D5"/>
    <w:rsid w:val="00236AA5"/>
    <w:rsid w:val="00241C35"/>
    <w:rsid w:val="00243C2B"/>
    <w:rsid w:val="00245015"/>
    <w:rsid w:val="002460BD"/>
    <w:rsid w:val="0024637C"/>
    <w:rsid w:val="002615B2"/>
    <w:rsid w:val="002629C2"/>
    <w:rsid w:val="0026306B"/>
    <w:rsid w:val="0026443C"/>
    <w:rsid w:val="00264737"/>
    <w:rsid w:val="002656ED"/>
    <w:rsid w:val="00265E24"/>
    <w:rsid w:val="002723D3"/>
    <w:rsid w:val="00277E36"/>
    <w:rsid w:val="00287A8D"/>
    <w:rsid w:val="00291893"/>
    <w:rsid w:val="0029435B"/>
    <w:rsid w:val="002959D6"/>
    <w:rsid w:val="00295D47"/>
    <w:rsid w:val="002A2CF8"/>
    <w:rsid w:val="002A3771"/>
    <w:rsid w:val="002A6FE1"/>
    <w:rsid w:val="002B1DE7"/>
    <w:rsid w:val="002B2239"/>
    <w:rsid w:val="002B2DEE"/>
    <w:rsid w:val="002B6BE3"/>
    <w:rsid w:val="002B7895"/>
    <w:rsid w:val="002C4CBB"/>
    <w:rsid w:val="002C6D07"/>
    <w:rsid w:val="002D25A1"/>
    <w:rsid w:val="002D5834"/>
    <w:rsid w:val="002E14C5"/>
    <w:rsid w:val="002E36ED"/>
    <w:rsid w:val="002E4FF7"/>
    <w:rsid w:val="00301E75"/>
    <w:rsid w:val="00304CDB"/>
    <w:rsid w:val="00307757"/>
    <w:rsid w:val="00314227"/>
    <w:rsid w:val="00316256"/>
    <w:rsid w:val="00316EC9"/>
    <w:rsid w:val="00317DCD"/>
    <w:rsid w:val="00321A9D"/>
    <w:rsid w:val="00321AAC"/>
    <w:rsid w:val="003251F4"/>
    <w:rsid w:val="003317F2"/>
    <w:rsid w:val="003359C2"/>
    <w:rsid w:val="003506CF"/>
    <w:rsid w:val="003525D0"/>
    <w:rsid w:val="00365FFF"/>
    <w:rsid w:val="003751C9"/>
    <w:rsid w:val="00377DCF"/>
    <w:rsid w:val="00386355"/>
    <w:rsid w:val="00396BEC"/>
    <w:rsid w:val="003A2C81"/>
    <w:rsid w:val="003A3B51"/>
    <w:rsid w:val="003A4F14"/>
    <w:rsid w:val="003A506D"/>
    <w:rsid w:val="003A646B"/>
    <w:rsid w:val="003B4D29"/>
    <w:rsid w:val="003C3D8B"/>
    <w:rsid w:val="003C4765"/>
    <w:rsid w:val="003C6923"/>
    <w:rsid w:val="003C6D8D"/>
    <w:rsid w:val="003C79C2"/>
    <w:rsid w:val="003D63AC"/>
    <w:rsid w:val="003E02BE"/>
    <w:rsid w:val="003E2125"/>
    <w:rsid w:val="003E5332"/>
    <w:rsid w:val="003E6278"/>
    <w:rsid w:val="003F79D9"/>
    <w:rsid w:val="00403244"/>
    <w:rsid w:val="0040655C"/>
    <w:rsid w:val="004201B5"/>
    <w:rsid w:val="004255F9"/>
    <w:rsid w:val="004310E1"/>
    <w:rsid w:val="00433BFF"/>
    <w:rsid w:val="00437EF0"/>
    <w:rsid w:val="00446C15"/>
    <w:rsid w:val="004553C9"/>
    <w:rsid w:val="00461406"/>
    <w:rsid w:val="004632B8"/>
    <w:rsid w:val="00465697"/>
    <w:rsid w:val="00471C12"/>
    <w:rsid w:val="00475833"/>
    <w:rsid w:val="00477497"/>
    <w:rsid w:val="0048207F"/>
    <w:rsid w:val="00485313"/>
    <w:rsid w:val="0049083E"/>
    <w:rsid w:val="00493BD8"/>
    <w:rsid w:val="00495A2A"/>
    <w:rsid w:val="00495C61"/>
    <w:rsid w:val="004A17D7"/>
    <w:rsid w:val="004A1C5A"/>
    <w:rsid w:val="004A45EE"/>
    <w:rsid w:val="004A4B60"/>
    <w:rsid w:val="004B5475"/>
    <w:rsid w:val="004C1142"/>
    <w:rsid w:val="004D1539"/>
    <w:rsid w:val="004E0E0E"/>
    <w:rsid w:val="004E245E"/>
    <w:rsid w:val="004E391C"/>
    <w:rsid w:val="004E5DFB"/>
    <w:rsid w:val="004E7F18"/>
    <w:rsid w:val="004F0A56"/>
    <w:rsid w:val="004F4D3B"/>
    <w:rsid w:val="00501917"/>
    <w:rsid w:val="00504C1F"/>
    <w:rsid w:val="00505FE2"/>
    <w:rsid w:val="00506BF1"/>
    <w:rsid w:val="005155D0"/>
    <w:rsid w:val="00521ABE"/>
    <w:rsid w:val="005249AB"/>
    <w:rsid w:val="00525769"/>
    <w:rsid w:val="0053170F"/>
    <w:rsid w:val="005456E4"/>
    <w:rsid w:val="00546AF2"/>
    <w:rsid w:val="00546F7F"/>
    <w:rsid w:val="00557EE9"/>
    <w:rsid w:val="00561BE5"/>
    <w:rsid w:val="00563306"/>
    <w:rsid w:val="005672A5"/>
    <w:rsid w:val="00570B06"/>
    <w:rsid w:val="00573F25"/>
    <w:rsid w:val="00577E56"/>
    <w:rsid w:val="005864A1"/>
    <w:rsid w:val="00586CC6"/>
    <w:rsid w:val="00594A80"/>
    <w:rsid w:val="005A7E4E"/>
    <w:rsid w:val="005B0DD6"/>
    <w:rsid w:val="005B1383"/>
    <w:rsid w:val="005B6DD3"/>
    <w:rsid w:val="005C1134"/>
    <w:rsid w:val="005C6285"/>
    <w:rsid w:val="005C7304"/>
    <w:rsid w:val="005D3208"/>
    <w:rsid w:val="005D5D26"/>
    <w:rsid w:val="005D65CA"/>
    <w:rsid w:val="005D70CD"/>
    <w:rsid w:val="005E4220"/>
    <w:rsid w:val="005E5914"/>
    <w:rsid w:val="005E7E7D"/>
    <w:rsid w:val="00603658"/>
    <w:rsid w:val="00605260"/>
    <w:rsid w:val="00612275"/>
    <w:rsid w:val="006126C7"/>
    <w:rsid w:val="00617062"/>
    <w:rsid w:val="0062039B"/>
    <w:rsid w:val="00621DA2"/>
    <w:rsid w:val="0062358B"/>
    <w:rsid w:val="00642208"/>
    <w:rsid w:val="00644E19"/>
    <w:rsid w:val="00646228"/>
    <w:rsid w:val="0064655F"/>
    <w:rsid w:val="006472D5"/>
    <w:rsid w:val="006509D9"/>
    <w:rsid w:val="0067571D"/>
    <w:rsid w:val="00676C86"/>
    <w:rsid w:val="006824DA"/>
    <w:rsid w:val="00683D09"/>
    <w:rsid w:val="00684C16"/>
    <w:rsid w:val="00693AB3"/>
    <w:rsid w:val="00693E0F"/>
    <w:rsid w:val="006A25EB"/>
    <w:rsid w:val="006A6C65"/>
    <w:rsid w:val="006B46C3"/>
    <w:rsid w:val="006C06F1"/>
    <w:rsid w:val="006C5A43"/>
    <w:rsid w:val="006D31CF"/>
    <w:rsid w:val="006D7A5E"/>
    <w:rsid w:val="006E1078"/>
    <w:rsid w:val="006F0197"/>
    <w:rsid w:val="006F4A12"/>
    <w:rsid w:val="006F5603"/>
    <w:rsid w:val="006F580C"/>
    <w:rsid w:val="0070122C"/>
    <w:rsid w:val="00704C01"/>
    <w:rsid w:val="007056C7"/>
    <w:rsid w:val="00723C39"/>
    <w:rsid w:val="007246AD"/>
    <w:rsid w:val="007279DA"/>
    <w:rsid w:val="0073342D"/>
    <w:rsid w:val="00747F1E"/>
    <w:rsid w:val="00753773"/>
    <w:rsid w:val="007537F2"/>
    <w:rsid w:val="00766F3D"/>
    <w:rsid w:val="00772A5B"/>
    <w:rsid w:val="00775A1C"/>
    <w:rsid w:val="007830AE"/>
    <w:rsid w:val="00792AD3"/>
    <w:rsid w:val="007A328D"/>
    <w:rsid w:val="007A584E"/>
    <w:rsid w:val="007A7526"/>
    <w:rsid w:val="007B018E"/>
    <w:rsid w:val="007B411A"/>
    <w:rsid w:val="007B7A72"/>
    <w:rsid w:val="007B7CF8"/>
    <w:rsid w:val="007C2116"/>
    <w:rsid w:val="007C3B43"/>
    <w:rsid w:val="007C421E"/>
    <w:rsid w:val="007C66D7"/>
    <w:rsid w:val="007D26AF"/>
    <w:rsid w:val="007D3EE0"/>
    <w:rsid w:val="007D598B"/>
    <w:rsid w:val="007E0C88"/>
    <w:rsid w:val="007E15EE"/>
    <w:rsid w:val="007E40BF"/>
    <w:rsid w:val="007E46F8"/>
    <w:rsid w:val="007E6A7F"/>
    <w:rsid w:val="007E7033"/>
    <w:rsid w:val="007F45CC"/>
    <w:rsid w:val="007F5FA4"/>
    <w:rsid w:val="008027B8"/>
    <w:rsid w:val="008032CA"/>
    <w:rsid w:val="00804CDF"/>
    <w:rsid w:val="008102E7"/>
    <w:rsid w:val="008156C6"/>
    <w:rsid w:val="00816799"/>
    <w:rsid w:val="008214A9"/>
    <w:rsid w:val="0082509C"/>
    <w:rsid w:val="00831BA2"/>
    <w:rsid w:val="0083491D"/>
    <w:rsid w:val="00842F95"/>
    <w:rsid w:val="00850075"/>
    <w:rsid w:val="00851EE8"/>
    <w:rsid w:val="0085339F"/>
    <w:rsid w:val="00853908"/>
    <w:rsid w:val="0085563B"/>
    <w:rsid w:val="00862C1F"/>
    <w:rsid w:val="00866B00"/>
    <w:rsid w:val="008743F9"/>
    <w:rsid w:val="0087734F"/>
    <w:rsid w:val="008838A0"/>
    <w:rsid w:val="0088613A"/>
    <w:rsid w:val="00891C81"/>
    <w:rsid w:val="00895070"/>
    <w:rsid w:val="008A393A"/>
    <w:rsid w:val="008B5958"/>
    <w:rsid w:val="008B5B23"/>
    <w:rsid w:val="008C3A20"/>
    <w:rsid w:val="008C4D9D"/>
    <w:rsid w:val="008E0803"/>
    <w:rsid w:val="008E2140"/>
    <w:rsid w:val="008E5F42"/>
    <w:rsid w:val="008E6846"/>
    <w:rsid w:val="008F275F"/>
    <w:rsid w:val="008F3529"/>
    <w:rsid w:val="008F3BC5"/>
    <w:rsid w:val="009165EA"/>
    <w:rsid w:val="0092111B"/>
    <w:rsid w:val="0092727C"/>
    <w:rsid w:val="00932945"/>
    <w:rsid w:val="0093478B"/>
    <w:rsid w:val="00937F72"/>
    <w:rsid w:val="00940157"/>
    <w:rsid w:val="00941519"/>
    <w:rsid w:val="00942053"/>
    <w:rsid w:val="009420A3"/>
    <w:rsid w:val="00947702"/>
    <w:rsid w:val="009578E3"/>
    <w:rsid w:val="00962C1E"/>
    <w:rsid w:val="00962E03"/>
    <w:rsid w:val="00973161"/>
    <w:rsid w:val="00981E50"/>
    <w:rsid w:val="0098327C"/>
    <w:rsid w:val="00986139"/>
    <w:rsid w:val="009879DE"/>
    <w:rsid w:val="009A374F"/>
    <w:rsid w:val="009A44D0"/>
    <w:rsid w:val="009A6C83"/>
    <w:rsid w:val="009A7954"/>
    <w:rsid w:val="009C28A6"/>
    <w:rsid w:val="009C7F29"/>
    <w:rsid w:val="009D242D"/>
    <w:rsid w:val="009D532A"/>
    <w:rsid w:val="009F7613"/>
    <w:rsid w:val="00A01588"/>
    <w:rsid w:val="00A035BD"/>
    <w:rsid w:val="00A0429A"/>
    <w:rsid w:val="00A1143A"/>
    <w:rsid w:val="00A12553"/>
    <w:rsid w:val="00A15AE8"/>
    <w:rsid w:val="00A170CD"/>
    <w:rsid w:val="00A26CE1"/>
    <w:rsid w:val="00A3046D"/>
    <w:rsid w:val="00A605B1"/>
    <w:rsid w:val="00A630C5"/>
    <w:rsid w:val="00A67531"/>
    <w:rsid w:val="00A67775"/>
    <w:rsid w:val="00A67EFC"/>
    <w:rsid w:val="00A71E8E"/>
    <w:rsid w:val="00A731CD"/>
    <w:rsid w:val="00A7609D"/>
    <w:rsid w:val="00A7737E"/>
    <w:rsid w:val="00A77860"/>
    <w:rsid w:val="00A92650"/>
    <w:rsid w:val="00A929A1"/>
    <w:rsid w:val="00A93A17"/>
    <w:rsid w:val="00AA5F28"/>
    <w:rsid w:val="00AB2D79"/>
    <w:rsid w:val="00AB6BAA"/>
    <w:rsid w:val="00AC14E1"/>
    <w:rsid w:val="00AC17CF"/>
    <w:rsid w:val="00AC4D3E"/>
    <w:rsid w:val="00AC4F40"/>
    <w:rsid w:val="00AC52DF"/>
    <w:rsid w:val="00AD1F04"/>
    <w:rsid w:val="00AD5931"/>
    <w:rsid w:val="00AD6F99"/>
    <w:rsid w:val="00AE190D"/>
    <w:rsid w:val="00AE4666"/>
    <w:rsid w:val="00AE727E"/>
    <w:rsid w:val="00AE7459"/>
    <w:rsid w:val="00AE7B50"/>
    <w:rsid w:val="00AF06B5"/>
    <w:rsid w:val="00B071C5"/>
    <w:rsid w:val="00B209DB"/>
    <w:rsid w:val="00B20B8A"/>
    <w:rsid w:val="00B212C2"/>
    <w:rsid w:val="00B22119"/>
    <w:rsid w:val="00B229B6"/>
    <w:rsid w:val="00B363BB"/>
    <w:rsid w:val="00B41F66"/>
    <w:rsid w:val="00B43B24"/>
    <w:rsid w:val="00B47162"/>
    <w:rsid w:val="00B50421"/>
    <w:rsid w:val="00B61987"/>
    <w:rsid w:val="00B67C92"/>
    <w:rsid w:val="00B71629"/>
    <w:rsid w:val="00B766A7"/>
    <w:rsid w:val="00B766F1"/>
    <w:rsid w:val="00B776D1"/>
    <w:rsid w:val="00B90C71"/>
    <w:rsid w:val="00B947EC"/>
    <w:rsid w:val="00BA1C27"/>
    <w:rsid w:val="00BA47C7"/>
    <w:rsid w:val="00BA52C6"/>
    <w:rsid w:val="00BA5F85"/>
    <w:rsid w:val="00BA6CA3"/>
    <w:rsid w:val="00BB33EB"/>
    <w:rsid w:val="00BC246C"/>
    <w:rsid w:val="00BC255C"/>
    <w:rsid w:val="00BC67FF"/>
    <w:rsid w:val="00BD116E"/>
    <w:rsid w:val="00BD5DCA"/>
    <w:rsid w:val="00BD6A74"/>
    <w:rsid w:val="00BF555A"/>
    <w:rsid w:val="00BF7ECE"/>
    <w:rsid w:val="00C109BC"/>
    <w:rsid w:val="00C209D7"/>
    <w:rsid w:val="00C22650"/>
    <w:rsid w:val="00C30500"/>
    <w:rsid w:val="00C30E34"/>
    <w:rsid w:val="00C3349E"/>
    <w:rsid w:val="00C35E0A"/>
    <w:rsid w:val="00C41AF0"/>
    <w:rsid w:val="00C42186"/>
    <w:rsid w:val="00C45143"/>
    <w:rsid w:val="00C457FF"/>
    <w:rsid w:val="00C5488A"/>
    <w:rsid w:val="00C566F4"/>
    <w:rsid w:val="00C64212"/>
    <w:rsid w:val="00C658DA"/>
    <w:rsid w:val="00C6688A"/>
    <w:rsid w:val="00C66C40"/>
    <w:rsid w:val="00C67EE1"/>
    <w:rsid w:val="00C744F1"/>
    <w:rsid w:val="00C77883"/>
    <w:rsid w:val="00C80A86"/>
    <w:rsid w:val="00C841AE"/>
    <w:rsid w:val="00C854FA"/>
    <w:rsid w:val="00C90269"/>
    <w:rsid w:val="00C904AA"/>
    <w:rsid w:val="00C96461"/>
    <w:rsid w:val="00CB1714"/>
    <w:rsid w:val="00CB2712"/>
    <w:rsid w:val="00CB708C"/>
    <w:rsid w:val="00CC4C2D"/>
    <w:rsid w:val="00CC659B"/>
    <w:rsid w:val="00CC7414"/>
    <w:rsid w:val="00CD1F12"/>
    <w:rsid w:val="00CD1F2C"/>
    <w:rsid w:val="00CD521F"/>
    <w:rsid w:val="00CD5708"/>
    <w:rsid w:val="00CF631B"/>
    <w:rsid w:val="00D069F2"/>
    <w:rsid w:val="00D13C94"/>
    <w:rsid w:val="00D14631"/>
    <w:rsid w:val="00D16BF7"/>
    <w:rsid w:val="00D21650"/>
    <w:rsid w:val="00D2307D"/>
    <w:rsid w:val="00D33C16"/>
    <w:rsid w:val="00D35528"/>
    <w:rsid w:val="00D46D10"/>
    <w:rsid w:val="00D5089C"/>
    <w:rsid w:val="00D56441"/>
    <w:rsid w:val="00D6044F"/>
    <w:rsid w:val="00D60B3F"/>
    <w:rsid w:val="00D646A3"/>
    <w:rsid w:val="00D6762D"/>
    <w:rsid w:val="00D72C3E"/>
    <w:rsid w:val="00D85827"/>
    <w:rsid w:val="00D86CA6"/>
    <w:rsid w:val="00D874AA"/>
    <w:rsid w:val="00D91406"/>
    <w:rsid w:val="00D91E5E"/>
    <w:rsid w:val="00DB31C6"/>
    <w:rsid w:val="00DC436C"/>
    <w:rsid w:val="00DC6DAE"/>
    <w:rsid w:val="00DC72D3"/>
    <w:rsid w:val="00DC7AE4"/>
    <w:rsid w:val="00DF0690"/>
    <w:rsid w:val="00E061C5"/>
    <w:rsid w:val="00E07840"/>
    <w:rsid w:val="00E13893"/>
    <w:rsid w:val="00E13CC3"/>
    <w:rsid w:val="00E15D89"/>
    <w:rsid w:val="00E15E1B"/>
    <w:rsid w:val="00E17C63"/>
    <w:rsid w:val="00E20369"/>
    <w:rsid w:val="00E2654E"/>
    <w:rsid w:val="00E412E3"/>
    <w:rsid w:val="00E41420"/>
    <w:rsid w:val="00E42052"/>
    <w:rsid w:val="00E45828"/>
    <w:rsid w:val="00E54A1B"/>
    <w:rsid w:val="00E570CA"/>
    <w:rsid w:val="00E60EF0"/>
    <w:rsid w:val="00E666CE"/>
    <w:rsid w:val="00E77479"/>
    <w:rsid w:val="00E8328A"/>
    <w:rsid w:val="00E83F49"/>
    <w:rsid w:val="00E86C8F"/>
    <w:rsid w:val="00E96AF6"/>
    <w:rsid w:val="00E97952"/>
    <w:rsid w:val="00EA3FD1"/>
    <w:rsid w:val="00EA4B66"/>
    <w:rsid w:val="00EA4FCC"/>
    <w:rsid w:val="00EA5202"/>
    <w:rsid w:val="00EA6FC7"/>
    <w:rsid w:val="00EB124F"/>
    <w:rsid w:val="00EC2814"/>
    <w:rsid w:val="00EC2CC7"/>
    <w:rsid w:val="00EC3112"/>
    <w:rsid w:val="00EC5182"/>
    <w:rsid w:val="00ED14B6"/>
    <w:rsid w:val="00EE31BC"/>
    <w:rsid w:val="00EE4F9C"/>
    <w:rsid w:val="00EF041E"/>
    <w:rsid w:val="00EF22A5"/>
    <w:rsid w:val="00EF75AB"/>
    <w:rsid w:val="00F03498"/>
    <w:rsid w:val="00F05166"/>
    <w:rsid w:val="00F16CCA"/>
    <w:rsid w:val="00F22AAD"/>
    <w:rsid w:val="00F261ED"/>
    <w:rsid w:val="00F3116C"/>
    <w:rsid w:val="00F37935"/>
    <w:rsid w:val="00F37BA3"/>
    <w:rsid w:val="00F405CF"/>
    <w:rsid w:val="00F441F1"/>
    <w:rsid w:val="00F450FD"/>
    <w:rsid w:val="00F53C2C"/>
    <w:rsid w:val="00F612BB"/>
    <w:rsid w:val="00F642DE"/>
    <w:rsid w:val="00F652DD"/>
    <w:rsid w:val="00F7102A"/>
    <w:rsid w:val="00F804B7"/>
    <w:rsid w:val="00F829C0"/>
    <w:rsid w:val="00F84509"/>
    <w:rsid w:val="00F96E73"/>
    <w:rsid w:val="00FB0BDA"/>
    <w:rsid w:val="00FB30DE"/>
    <w:rsid w:val="00FB53AF"/>
    <w:rsid w:val="00FC4EFD"/>
    <w:rsid w:val="00FC5DF4"/>
    <w:rsid w:val="00FD6F42"/>
    <w:rsid w:val="00FD7CB4"/>
    <w:rsid w:val="00FE22A4"/>
    <w:rsid w:val="00FF47D9"/>
    <w:rsid w:val="00FF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15EE"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rsid w:val="009420A3"/>
    <w:rPr>
      <w:color w:val="0000FF"/>
      <w:u w:val="single"/>
    </w:rPr>
  </w:style>
  <w:style w:type="paragraph" w:styleId="a3">
    <w:name w:val="Balloon Text"/>
    <w:basedOn w:val="a"/>
    <w:link w:val="a4"/>
    <w:rsid w:val="00C22650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rsid w:val="00C22650"/>
    <w:rPr>
      <w:rFonts w:ascii="Tahoma" w:hAnsi="Tahoma" w:cs="Tahoma"/>
      <w:sz w:val="16"/>
      <w:szCs w:val="16"/>
      <w:lang w:eastAsia="he-IL"/>
    </w:rPr>
  </w:style>
  <w:style w:type="character" w:customStyle="1" w:styleId="apple-converted-space">
    <w:name w:val="apple-converted-space"/>
    <w:basedOn w:val="a0"/>
    <w:rsid w:val="00C67EE1"/>
  </w:style>
  <w:style w:type="paragraph" w:styleId="NormalWeb">
    <w:name w:val="Normal (Web)"/>
    <w:basedOn w:val="a"/>
    <w:uiPriority w:val="99"/>
    <w:unhideWhenUsed/>
    <w:rsid w:val="008743F9"/>
    <w:pPr>
      <w:bidi w:val="0"/>
      <w:spacing w:before="100" w:beforeAutospacing="1" w:after="100" w:afterAutospacing="1"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6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in\My%20Documents\&#1500;&#1493;&#1490;&#1493;%20&#1502;&#1513;&#1512;&#1491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לוגו משרד</Template>
  <TotalTime>499</TotalTime>
  <Pages>1</Pages>
  <Words>223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1338</CharactersWithSpaces>
  <SharedDoc>false</SharedDoc>
  <HLinks>
    <vt:vector size="18" baseType="variant">
      <vt:variant>
        <vt:i4>7864373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http://www.youtube.com/watch?v=UdfiYaLh3vI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http://www.youtube.com/watch?v=HSXigGghals</vt:lpwstr>
      </vt:variant>
      <vt:variant>
        <vt:lpwstr/>
      </vt:variant>
      <vt:variant>
        <vt:i4>7471202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http://www.youtube.com/watch?v=775ose0yFAQ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Alin</dc:creator>
  <cp:keywords/>
  <dc:description/>
  <cp:lastModifiedBy>אלין קינן</cp:lastModifiedBy>
  <cp:revision>26</cp:revision>
  <cp:lastPrinted>2013-10-28T11:55:00Z</cp:lastPrinted>
  <dcterms:created xsi:type="dcterms:W3CDTF">2012-06-19T18:45:00Z</dcterms:created>
  <dcterms:modified xsi:type="dcterms:W3CDTF">2013-11-03T11:23:00Z</dcterms:modified>
</cp:coreProperties>
</file>