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6E1" w:rsidRDefault="001E56E1" w:rsidP="00A035BD">
      <w:pPr>
        <w:ind w:right="-1080"/>
        <w:rPr>
          <w:rFonts w:hint="cs"/>
          <w:rtl/>
        </w:rPr>
      </w:pPr>
    </w:p>
    <w:p w:rsidR="001E56E1" w:rsidRDefault="001E56E1" w:rsidP="001E56E1">
      <w:pPr>
        <w:ind w:left="-1048" w:right="-1080"/>
        <w:jc w:val="both"/>
        <w:rPr>
          <w:rtl/>
        </w:rPr>
      </w:pPr>
    </w:p>
    <w:p w:rsidR="001E56E1" w:rsidRDefault="005456E4" w:rsidP="005456E4">
      <w:pPr>
        <w:ind w:left="-1048" w:right="-1080"/>
        <w:jc w:val="center"/>
        <w:rPr>
          <w:rtl/>
        </w:rPr>
      </w:pPr>
      <w:r>
        <w:rPr>
          <w:noProof/>
          <w:lang w:eastAsia="en-US"/>
        </w:rPr>
        <w:drawing>
          <wp:inline distT="0" distB="0" distL="0" distR="0">
            <wp:extent cx="2038350" cy="1085850"/>
            <wp:effectExtent l="19050" t="0" r="0" b="0"/>
            <wp:docPr id="1" name="תמונה 1" descr="alin sma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in small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6E1" w:rsidRDefault="001E56E1" w:rsidP="001C06E7">
      <w:pPr>
        <w:ind w:right="-1080"/>
        <w:rPr>
          <w:rFonts w:cs="David"/>
          <w:b/>
          <w:bCs/>
          <w:sz w:val="56"/>
          <w:szCs w:val="56"/>
          <w:u w:val="single"/>
          <w:rtl/>
        </w:rPr>
      </w:pPr>
    </w:p>
    <w:p w:rsidR="005456E4" w:rsidRDefault="005456E4" w:rsidP="00465697">
      <w:pPr>
        <w:ind w:right="-1080"/>
        <w:rPr>
          <w:rFonts w:cs="David"/>
          <w:b/>
          <w:bCs/>
          <w:sz w:val="56"/>
          <w:szCs w:val="56"/>
          <w:u w:val="single"/>
          <w:rtl/>
        </w:rPr>
      </w:pPr>
    </w:p>
    <w:p w:rsidR="005456E4" w:rsidRPr="006A6C65" w:rsidRDefault="006A6C65" w:rsidP="005456E4">
      <w:pPr>
        <w:ind w:left="-1048" w:right="-1080"/>
        <w:jc w:val="center"/>
        <w:rPr>
          <w:sz w:val="72"/>
          <w:szCs w:val="72"/>
          <w:rtl/>
        </w:rPr>
      </w:pPr>
      <w:r w:rsidRPr="006A6C65">
        <w:rPr>
          <w:rFonts w:cs="David" w:hint="cs"/>
          <w:b/>
          <w:bCs/>
          <w:sz w:val="72"/>
          <w:szCs w:val="72"/>
          <w:u w:val="single"/>
          <w:rtl/>
        </w:rPr>
        <w:t>בר בן אבו</w:t>
      </w:r>
    </w:p>
    <w:p w:rsidR="005456E4" w:rsidRDefault="005456E4" w:rsidP="005456E4">
      <w:pPr>
        <w:ind w:left="-1048" w:right="-1080"/>
        <w:jc w:val="center"/>
        <w:rPr>
          <w:rtl/>
        </w:rPr>
      </w:pPr>
    </w:p>
    <w:p w:rsidR="009165EA" w:rsidRPr="005456E4" w:rsidRDefault="00F441F1" w:rsidP="005456E4">
      <w:pPr>
        <w:ind w:left="-1048" w:right="-1080"/>
        <w:jc w:val="center"/>
        <w:rPr>
          <w:rtl/>
        </w:rPr>
      </w:pPr>
      <w:r w:rsidRPr="00973161">
        <w:rPr>
          <w:rFonts w:cs="David" w:hint="cs"/>
          <w:b/>
          <w:bCs/>
          <w:sz w:val="40"/>
          <w:szCs w:val="40"/>
          <w:u w:val="single"/>
          <w:rtl/>
        </w:rPr>
        <w:t>בסינגל</w:t>
      </w:r>
      <w:r w:rsidR="002454F7">
        <w:rPr>
          <w:rFonts w:cs="David" w:hint="cs"/>
          <w:b/>
          <w:bCs/>
          <w:sz w:val="40"/>
          <w:szCs w:val="40"/>
          <w:u w:val="single"/>
          <w:rtl/>
        </w:rPr>
        <w:t xml:space="preserve"> שני </w:t>
      </w:r>
      <w:r w:rsidR="006A6C65">
        <w:rPr>
          <w:rFonts w:cs="David" w:hint="cs"/>
          <w:b/>
          <w:bCs/>
          <w:sz w:val="40"/>
          <w:szCs w:val="40"/>
          <w:u w:val="single"/>
          <w:rtl/>
        </w:rPr>
        <w:t xml:space="preserve">- </w:t>
      </w:r>
      <w:r w:rsidR="002454F7">
        <w:rPr>
          <w:rFonts w:cs="David" w:hint="cs"/>
          <w:b/>
          <w:bCs/>
          <w:sz w:val="56"/>
          <w:szCs w:val="56"/>
          <w:u w:val="single"/>
          <w:rtl/>
        </w:rPr>
        <w:t>"איתך חזק</w:t>
      </w:r>
      <w:r w:rsidR="006A6C65" w:rsidRPr="006A6C65">
        <w:rPr>
          <w:rFonts w:cs="David" w:hint="cs"/>
          <w:b/>
          <w:bCs/>
          <w:sz w:val="56"/>
          <w:szCs w:val="56"/>
          <w:u w:val="single"/>
          <w:rtl/>
        </w:rPr>
        <w:t xml:space="preserve">"  </w:t>
      </w:r>
      <w:r w:rsidR="00A26C1A">
        <w:rPr>
          <w:rFonts w:cs="David" w:hint="cs"/>
          <w:b/>
          <w:bCs/>
          <w:sz w:val="40"/>
          <w:szCs w:val="40"/>
          <w:u w:val="single"/>
          <w:rtl/>
        </w:rPr>
        <w:t>מתוך אלבום בכורה</w:t>
      </w:r>
      <w:r w:rsidR="005456E4" w:rsidRPr="005456E4">
        <w:rPr>
          <w:rFonts w:cs="David" w:hint="cs"/>
          <w:b/>
          <w:bCs/>
          <w:sz w:val="40"/>
          <w:szCs w:val="40"/>
          <w:u w:val="single"/>
          <w:rtl/>
        </w:rPr>
        <w:t>!</w:t>
      </w:r>
    </w:p>
    <w:p w:rsidR="002E14C5" w:rsidRDefault="002E14C5" w:rsidP="00A731CD">
      <w:pPr>
        <w:ind w:left="-1048" w:right="-1080"/>
        <w:jc w:val="center"/>
        <w:rPr>
          <w:rFonts w:cs="David"/>
          <w:b/>
          <w:bCs/>
          <w:sz w:val="30"/>
          <w:szCs w:val="30"/>
          <w:u w:val="single"/>
          <w:rtl/>
        </w:rPr>
      </w:pPr>
    </w:p>
    <w:p w:rsidR="004E5DFB" w:rsidRDefault="004E5DFB" w:rsidP="004A1C5A">
      <w:pPr>
        <w:ind w:right="-1080"/>
        <w:rPr>
          <w:rFonts w:cs="David"/>
          <w:b/>
          <w:bCs/>
          <w:sz w:val="28"/>
          <w:szCs w:val="28"/>
          <w:u w:val="single"/>
          <w:rtl/>
        </w:rPr>
      </w:pPr>
    </w:p>
    <w:p w:rsidR="00BB33EB" w:rsidRDefault="00BB33EB" w:rsidP="004A1C5A">
      <w:pPr>
        <w:ind w:right="-1080"/>
        <w:rPr>
          <w:rFonts w:cs="David"/>
          <w:b/>
          <w:bCs/>
          <w:sz w:val="28"/>
          <w:szCs w:val="28"/>
          <w:u w:val="single"/>
          <w:rtl/>
        </w:rPr>
      </w:pPr>
    </w:p>
    <w:p w:rsidR="008743F9" w:rsidRPr="006A6C65" w:rsidRDefault="002454F7" w:rsidP="00A26C1A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>"איתך חזק</w:t>
      </w:r>
      <w:r w:rsidR="006A6C65" w:rsidRPr="006A6C65">
        <w:rPr>
          <w:rFonts w:cs="David" w:hint="cs"/>
          <w:b/>
          <w:bCs/>
          <w:sz w:val="28"/>
          <w:szCs w:val="28"/>
          <w:rtl/>
        </w:rPr>
        <w:t>"</w:t>
      </w:r>
      <w:r>
        <w:rPr>
          <w:rFonts w:cs="David" w:hint="cs"/>
          <w:sz w:val="28"/>
          <w:szCs w:val="28"/>
          <w:rtl/>
        </w:rPr>
        <w:t xml:space="preserve"> הוא הסינגל השני </w:t>
      </w:r>
      <w:r w:rsidR="006A6C65" w:rsidRPr="006A6C65">
        <w:rPr>
          <w:rFonts w:cs="David" w:hint="cs"/>
          <w:sz w:val="28"/>
          <w:szCs w:val="28"/>
          <w:rtl/>
        </w:rPr>
        <w:t xml:space="preserve">של הזמר </w:t>
      </w:r>
      <w:r w:rsidR="006A6C65" w:rsidRPr="006A6C65">
        <w:rPr>
          <w:rFonts w:cs="David" w:hint="cs"/>
          <w:b/>
          <w:bCs/>
          <w:sz w:val="28"/>
          <w:szCs w:val="28"/>
          <w:rtl/>
        </w:rPr>
        <w:t>בר בן אבו</w:t>
      </w:r>
      <w:r w:rsidR="006A6C65" w:rsidRPr="006A6C65">
        <w:rPr>
          <w:rFonts w:cs="David" w:hint="cs"/>
          <w:sz w:val="28"/>
          <w:szCs w:val="28"/>
          <w:rtl/>
        </w:rPr>
        <w:t xml:space="preserve"> מתוך אלבום </w:t>
      </w:r>
      <w:r w:rsidR="00A26C1A">
        <w:rPr>
          <w:rFonts w:cs="David" w:hint="cs"/>
          <w:sz w:val="28"/>
          <w:szCs w:val="28"/>
          <w:rtl/>
        </w:rPr>
        <w:t>בכורה, עליו הוא שוקד בימים אלו</w:t>
      </w:r>
      <w:r w:rsidR="006A6C65" w:rsidRPr="006A6C65">
        <w:rPr>
          <w:rFonts w:cs="David" w:hint="cs"/>
          <w:sz w:val="28"/>
          <w:szCs w:val="28"/>
          <w:rtl/>
        </w:rPr>
        <w:t xml:space="preserve"> יחד עם המפיק המוזיקלי </w:t>
      </w:r>
      <w:r w:rsidR="006A6C65" w:rsidRPr="006A6C65">
        <w:rPr>
          <w:rFonts w:cs="David" w:hint="cs"/>
          <w:b/>
          <w:bCs/>
          <w:sz w:val="28"/>
          <w:szCs w:val="28"/>
          <w:rtl/>
        </w:rPr>
        <w:t>עידן רואה</w:t>
      </w:r>
      <w:r w:rsidR="006A6C65" w:rsidRPr="006A6C65">
        <w:rPr>
          <w:rFonts w:cs="David" w:hint="cs"/>
          <w:sz w:val="28"/>
          <w:szCs w:val="28"/>
          <w:rtl/>
        </w:rPr>
        <w:t>.</w:t>
      </w:r>
    </w:p>
    <w:p w:rsidR="002454F7" w:rsidRDefault="002454F7" w:rsidP="007830AE">
      <w:pPr>
        <w:ind w:right="-1080"/>
        <w:rPr>
          <w:rFonts w:cs="David"/>
          <w:sz w:val="28"/>
          <w:szCs w:val="28"/>
          <w:rtl/>
        </w:rPr>
      </w:pPr>
    </w:p>
    <w:p w:rsidR="00060DB7" w:rsidRDefault="00060DB7" w:rsidP="002454F7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השיר </w:t>
      </w:r>
      <w:r w:rsidR="002454F7">
        <w:rPr>
          <w:rFonts w:cs="David" w:hint="cs"/>
          <w:sz w:val="28"/>
          <w:szCs w:val="28"/>
          <w:rtl/>
        </w:rPr>
        <w:t xml:space="preserve">הוא בלדת אהבה </w:t>
      </w:r>
      <w:r>
        <w:rPr>
          <w:rFonts w:cs="David" w:hint="cs"/>
          <w:sz w:val="28"/>
          <w:szCs w:val="28"/>
          <w:rtl/>
        </w:rPr>
        <w:t xml:space="preserve">בסגנון רוק רך מלודי, </w:t>
      </w:r>
      <w:r w:rsidR="002454F7">
        <w:rPr>
          <w:rFonts w:cs="David" w:hint="cs"/>
          <w:sz w:val="28"/>
          <w:szCs w:val="28"/>
          <w:rtl/>
        </w:rPr>
        <w:t xml:space="preserve">אותו מבצע </w:t>
      </w:r>
      <w:r w:rsidRPr="00EC2814">
        <w:rPr>
          <w:rFonts w:cs="David" w:hint="cs"/>
          <w:b/>
          <w:bCs/>
          <w:sz w:val="28"/>
          <w:szCs w:val="28"/>
          <w:rtl/>
        </w:rPr>
        <w:t xml:space="preserve">בר </w:t>
      </w:r>
      <w:r w:rsidR="00EC2814" w:rsidRPr="00EC2814">
        <w:rPr>
          <w:rFonts w:cs="David" w:hint="cs"/>
          <w:b/>
          <w:bCs/>
          <w:sz w:val="28"/>
          <w:szCs w:val="28"/>
          <w:rtl/>
        </w:rPr>
        <w:t>בן אבו</w:t>
      </w:r>
      <w:r w:rsidR="00EC2814">
        <w:rPr>
          <w:rFonts w:cs="David" w:hint="cs"/>
          <w:sz w:val="28"/>
          <w:szCs w:val="28"/>
          <w:rtl/>
        </w:rPr>
        <w:t xml:space="preserve"> </w:t>
      </w:r>
      <w:r w:rsidR="002454F7">
        <w:rPr>
          <w:rFonts w:cs="David" w:hint="cs"/>
          <w:sz w:val="28"/>
          <w:szCs w:val="28"/>
          <w:rtl/>
        </w:rPr>
        <w:t xml:space="preserve">בקולו הייחודי </w:t>
      </w:r>
      <w:r>
        <w:rPr>
          <w:rFonts w:cs="David" w:hint="cs"/>
          <w:sz w:val="28"/>
          <w:szCs w:val="28"/>
          <w:rtl/>
        </w:rPr>
        <w:t xml:space="preserve">והנוגע </w:t>
      </w:r>
      <w:r w:rsidR="002454F7">
        <w:rPr>
          <w:rFonts w:cs="David" w:hint="cs"/>
          <w:sz w:val="28"/>
          <w:szCs w:val="28"/>
          <w:rtl/>
        </w:rPr>
        <w:t>מתוך פשטות, כנות ואותנטיות שמשתקפים בשיריו.</w:t>
      </w:r>
    </w:p>
    <w:p w:rsidR="00996193" w:rsidRDefault="00996193" w:rsidP="00996193">
      <w:pPr>
        <w:ind w:right="-1080"/>
        <w:rPr>
          <w:rFonts w:cs="David"/>
          <w:sz w:val="28"/>
          <w:szCs w:val="28"/>
          <w:rtl/>
        </w:rPr>
      </w:pPr>
    </w:p>
    <w:p w:rsidR="00996193" w:rsidRDefault="00996193" w:rsidP="00996193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לדברי האמן: החיבור שלו לשיר נבע מהמסר הטריוויאלי האומר שרובנו עסוקים מרבית חיינו בציפייה לדברים שאינם ברי השגה תוך כדי עיוורון ממה שנמצא בהישג יד</w:t>
      </w:r>
      <w:r w:rsidR="00823BAE">
        <w:rPr>
          <w:rFonts w:cs="David" w:hint="cs"/>
          <w:sz w:val="28"/>
          <w:szCs w:val="28"/>
          <w:rtl/>
        </w:rPr>
        <w:t>נו</w:t>
      </w:r>
      <w:r>
        <w:rPr>
          <w:rFonts w:cs="David" w:hint="cs"/>
          <w:sz w:val="28"/>
          <w:szCs w:val="28"/>
          <w:rtl/>
        </w:rPr>
        <w:t>.</w:t>
      </w:r>
    </w:p>
    <w:p w:rsidR="00996193" w:rsidRDefault="00996193" w:rsidP="00996193">
      <w:pPr>
        <w:ind w:right="-1080"/>
        <w:rPr>
          <w:rFonts w:cs="David"/>
          <w:sz w:val="28"/>
          <w:szCs w:val="28"/>
          <w:rtl/>
        </w:rPr>
      </w:pPr>
    </w:p>
    <w:p w:rsidR="00891C81" w:rsidRDefault="00C5488A" w:rsidP="005167AB">
      <w:pPr>
        <w:ind w:right="-1080"/>
        <w:rPr>
          <w:rFonts w:cs="David"/>
          <w:sz w:val="28"/>
          <w:szCs w:val="28"/>
          <w:rtl/>
        </w:rPr>
      </w:pPr>
      <w:r w:rsidRPr="00C5488A">
        <w:rPr>
          <w:rFonts w:cs="David" w:hint="cs"/>
          <w:b/>
          <w:bCs/>
          <w:sz w:val="28"/>
          <w:szCs w:val="28"/>
          <w:rtl/>
        </w:rPr>
        <w:t>בר בן אבו</w:t>
      </w:r>
      <w:r w:rsidR="0064655F">
        <w:rPr>
          <w:rFonts w:cs="David" w:hint="cs"/>
          <w:sz w:val="28"/>
          <w:szCs w:val="28"/>
          <w:rtl/>
        </w:rPr>
        <w:t>, בן 25</w:t>
      </w:r>
      <w:r w:rsidR="002454F7">
        <w:rPr>
          <w:rFonts w:cs="David" w:hint="cs"/>
          <w:sz w:val="28"/>
          <w:szCs w:val="28"/>
          <w:rtl/>
        </w:rPr>
        <w:t xml:space="preserve"> מהקריות</w:t>
      </w:r>
      <w:r w:rsidR="0064655F">
        <w:rPr>
          <w:rFonts w:cs="David" w:hint="cs"/>
          <w:sz w:val="28"/>
          <w:szCs w:val="28"/>
          <w:rtl/>
        </w:rPr>
        <w:t xml:space="preserve">, </w:t>
      </w:r>
      <w:r w:rsidR="00C6688A">
        <w:rPr>
          <w:rFonts w:cs="David" w:hint="cs"/>
          <w:sz w:val="28"/>
          <w:szCs w:val="28"/>
          <w:rtl/>
        </w:rPr>
        <w:t>מוזיקה הייתה אהבתו מילדות, הוא מנגן על גיטרה</w:t>
      </w:r>
      <w:r w:rsidR="00891C81">
        <w:rPr>
          <w:rFonts w:cs="David" w:hint="cs"/>
          <w:sz w:val="28"/>
          <w:szCs w:val="28"/>
          <w:rtl/>
        </w:rPr>
        <w:t xml:space="preserve">, בגיל 17 </w:t>
      </w:r>
      <w:r w:rsidR="0064655F">
        <w:rPr>
          <w:rFonts w:cs="David" w:hint="cs"/>
          <w:sz w:val="28"/>
          <w:szCs w:val="28"/>
          <w:rtl/>
        </w:rPr>
        <w:t>ניסה את מזלו ב</w:t>
      </w:r>
      <w:r w:rsidR="00891C81">
        <w:rPr>
          <w:rFonts w:cs="David" w:hint="cs"/>
          <w:sz w:val="28"/>
          <w:szCs w:val="28"/>
          <w:rtl/>
        </w:rPr>
        <w:t>אודישנים של כוכב נולד אך לא התקבל, משם המשיך</w:t>
      </w:r>
      <w:r w:rsidR="0064655F">
        <w:rPr>
          <w:rFonts w:cs="David" w:hint="cs"/>
          <w:sz w:val="28"/>
          <w:szCs w:val="28"/>
          <w:rtl/>
        </w:rPr>
        <w:t xml:space="preserve"> ל</w:t>
      </w:r>
      <w:r w:rsidR="00891C81">
        <w:rPr>
          <w:rFonts w:cs="David" w:hint="cs"/>
          <w:sz w:val="28"/>
          <w:szCs w:val="28"/>
          <w:rtl/>
        </w:rPr>
        <w:t>לימודי פיתוח קול וחבר להרכב נגנים עימם הופיע ב</w:t>
      </w:r>
      <w:r w:rsidR="0064655F">
        <w:rPr>
          <w:rFonts w:cs="David" w:hint="cs"/>
          <w:sz w:val="28"/>
          <w:szCs w:val="28"/>
          <w:rtl/>
        </w:rPr>
        <w:t>מועדוני הופעות ופאבים מקומיים, כהרכב ליווי</w:t>
      </w:r>
      <w:r w:rsidR="00891C81">
        <w:rPr>
          <w:rFonts w:cs="David" w:hint="cs"/>
          <w:sz w:val="28"/>
          <w:szCs w:val="28"/>
          <w:rtl/>
        </w:rPr>
        <w:t xml:space="preserve"> ללהקת </w:t>
      </w:r>
      <w:r w:rsidR="00891C81" w:rsidRPr="00891C81">
        <w:rPr>
          <w:rFonts w:cs="David" w:hint="cs"/>
          <w:b/>
          <w:bCs/>
          <w:sz w:val="28"/>
          <w:szCs w:val="28"/>
          <w:rtl/>
        </w:rPr>
        <w:t>"אוברטון"</w:t>
      </w:r>
      <w:r w:rsidR="005167AB">
        <w:rPr>
          <w:rFonts w:cs="David" w:hint="cs"/>
          <w:sz w:val="28"/>
          <w:szCs w:val="28"/>
          <w:rtl/>
        </w:rPr>
        <w:t xml:space="preserve">. </w:t>
      </w:r>
      <w:r w:rsidR="00891C81">
        <w:rPr>
          <w:rFonts w:cs="David" w:hint="cs"/>
          <w:sz w:val="28"/>
          <w:szCs w:val="28"/>
          <w:rtl/>
        </w:rPr>
        <w:t xml:space="preserve"> הוא התגייס לצה"ל</w:t>
      </w:r>
      <w:r w:rsidR="0064655F">
        <w:rPr>
          <w:rFonts w:cs="David" w:hint="cs"/>
          <w:sz w:val="28"/>
          <w:szCs w:val="28"/>
          <w:rtl/>
        </w:rPr>
        <w:t>, שירת בחיל האוויר</w:t>
      </w:r>
      <w:r w:rsidR="00891C81">
        <w:rPr>
          <w:rFonts w:cs="David" w:hint="cs"/>
          <w:sz w:val="28"/>
          <w:szCs w:val="28"/>
          <w:rtl/>
        </w:rPr>
        <w:t xml:space="preserve"> </w:t>
      </w:r>
      <w:r w:rsidR="0064655F">
        <w:rPr>
          <w:rFonts w:cs="David" w:hint="cs"/>
          <w:sz w:val="28"/>
          <w:szCs w:val="28"/>
          <w:rtl/>
        </w:rPr>
        <w:t>ו</w:t>
      </w:r>
      <w:r w:rsidR="00891C81">
        <w:rPr>
          <w:rFonts w:cs="David" w:hint="cs"/>
          <w:sz w:val="28"/>
          <w:szCs w:val="28"/>
          <w:rtl/>
        </w:rPr>
        <w:t xml:space="preserve">תוך כדי </w:t>
      </w:r>
      <w:r w:rsidR="0064655F">
        <w:rPr>
          <w:rFonts w:cs="David" w:hint="cs"/>
          <w:sz w:val="28"/>
          <w:szCs w:val="28"/>
          <w:rtl/>
        </w:rPr>
        <w:t xml:space="preserve">שרותו </w:t>
      </w:r>
      <w:r w:rsidR="00891C81">
        <w:rPr>
          <w:rFonts w:cs="David" w:hint="cs"/>
          <w:sz w:val="28"/>
          <w:szCs w:val="28"/>
          <w:rtl/>
        </w:rPr>
        <w:t xml:space="preserve">חבר להרכב </w:t>
      </w:r>
      <w:r w:rsidR="005D5D26">
        <w:rPr>
          <w:rFonts w:cs="David" w:hint="cs"/>
          <w:sz w:val="28"/>
          <w:szCs w:val="28"/>
          <w:rtl/>
        </w:rPr>
        <w:t xml:space="preserve">הייחודי </w:t>
      </w:r>
      <w:r w:rsidR="00891C81" w:rsidRPr="005D5D26">
        <w:rPr>
          <w:rFonts w:cs="David" w:hint="cs"/>
          <w:b/>
          <w:bCs/>
          <w:sz w:val="28"/>
          <w:szCs w:val="28"/>
          <w:rtl/>
        </w:rPr>
        <w:t>"פרויקט טווח ארוך"</w:t>
      </w:r>
      <w:r w:rsidR="00891C81">
        <w:rPr>
          <w:rFonts w:cs="David" w:hint="cs"/>
          <w:sz w:val="28"/>
          <w:szCs w:val="28"/>
          <w:rtl/>
        </w:rPr>
        <w:t xml:space="preserve"> </w:t>
      </w:r>
      <w:r w:rsidR="005D5D26">
        <w:rPr>
          <w:rFonts w:cs="David" w:hint="cs"/>
          <w:sz w:val="28"/>
          <w:szCs w:val="28"/>
          <w:rtl/>
        </w:rPr>
        <w:t xml:space="preserve">כסולן, יחד הם </w:t>
      </w:r>
      <w:r w:rsidR="0064655F">
        <w:rPr>
          <w:rFonts w:cs="David" w:hint="cs"/>
          <w:sz w:val="28"/>
          <w:szCs w:val="28"/>
          <w:rtl/>
        </w:rPr>
        <w:t xml:space="preserve">הופיעו כתבו, </w:t>
      </w:r>
      <w:r w:rsidR="005D5D26">
        <w:rPr>
          <w:rFonts w:cs="David" w:hint="cs"/>
          <w:sz w:val="28"/>
          <w:szCs w:val="28"/>
          <w:rtl/>
        </w:rPr>
        <w:t xml:space="preserve">הלחינו והקליטו </w:t>
      </w:r>
      <w:r w:rsidR="0064655F">
        <w:rPr>
          <w:rFonts w:cs="David" w:hint="cs"/>
          <w:sz w:val="28"/>
          <w:szCs w:val="28"/>
          <w:rtl/>
        </w:rPr>
        <w:t xml:space="preserve">שירים מקוריים </w:t>
      </w:r>
      <w:r w:rsidR="005D5D26">
        <w:rPr>
          <w:rFonts w:cs="David" w:hint="cs"/>
          <w:sz w:val="28"/>
          <w:szCs w:val="28"/>
          <w:rtl/>
        </w:rPr>
        <w:t xml:space="preserve">עם המפיק המוסיקלי </w:t>
      </w:r>
      <w:r w:rsidR="005D5D26" w:rsidRPr="009D242D">
        <w:rPr>
          <w:rFonts w:cs="David" w:hint="cs"/>
          <w:b/>
          <w:bCs/>
          <w:sz w:val="28"/>
          <w:szCs w:val="28"/>
          <w:rtl/>
        </w:rPr>
        <w:t>ירדן פלג</w:t>
      </w:r>
      <w:r w:rsidR="0049083E">
        <w:rPr>
          <w:rFonts w:cs="David" w:hint="cs"/>
          <w:sz w:val="28"/>
          <w:szCs w:val="28"/>
          <w:rtl/>
        </w:rPr>
        <w:t>, ששלושה מהם אף שוחררו לתחנות הרדיו.</w:t>
      </w:r>
    </w:p>
    <w:p w:rsidR="0049083E" w:rsidRDefault="0049083E" w:rsidP="0064655F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לפני כשנה החליט לעזוב את ההרכב פרויקט טווח ארוך לטובת קריירה סולו, </w:t>
      </w:r>
    </w:p>
    <w:p w:rsidR="00B71629" w:rsidRDefault="0049083E" w:rsidP="00C77883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הוא התחבר למפיק המוזיקלי עידן רואה (אולפני </w:t>
      </w:r>
      <w:proofErr w:type="spellStart"/>
      <w:r>
        <w:rPr>
          <w:rFonts w:cs="David"/>
          <w:sz w:val="28"/>
          <w:szCs w:val="28"/>
        </w:rPr>
        <w:t>zipi</w:t>
      </w:r>
      <w:proofErr w:type="spellEnd"/>
      <w:r>
        <w:rPr>
          <w:rFonts w:cs="David" w:hint="cs"/>
          <w:sz w:val="28"/>
          <w:szCs w:val="28"/>
          <w:rtl/>
        </w:rPr>
        <w:t xml:space="preserve">) ולכותב </w:t>
      </w:r>
      <w:r w:rsidR="00B71629">
        <w:rPr>
          <w:rFonts w:cs="David" w:hint="cs"/>
          <w:sz w:val="28"/>
          <w:szCs w:val="28"/>
          <w:rtl/>
        </w:rPr>
        <w:t xml:space="preserve">המוכשר </w:t>
      </w:r>
      <w:r w:rsidR="00B71629" w:rsidRPr="00B71629">
        <w:rPr>
          <w:rFonts w:cs="David" w:hint="cs"/>
          <w:b/>
          <w:bCs/>
          <w:sz w:val="28"/>
          <w:szCs w:val="28"/>
          <w:rtl/>
        </w:rPr>
        <w:t>לב</w:t>
      </w:r>
      <w:r w:rsidR="00B71629">
        <w:rPr>
          <w:rFonts w:cs="David" w:hint="cs"/>
          <w:sz w:val="28"/>
          <w:szCs w:val="28"/>
          <w:rtl/>
        </w:rPr>
        <w:t xml:space="preserve"> </w:t>
      </w:r>
      <w:r w:rsidR="00C77883" w:rsidRPr="00C77883">
        <w:rPr>
          <w:rFonts w:cs="David" w:hint="cs"/>
          <w:b/>
          <w:bCs/>
          <w:sz w:val="28"/>
          <w:szCs w:val="28"/>
          <w:rtl/>
        </w:rPr>
        <w:t>קר</w:t>
      </w:r>
      <w:r w:rsidR="002043AE">
        <w:rPr>
          <w:rFonts w:cs="David" w:hint="cs"/>
          <w:b/>
          <w:bCs/>
          <w:sz w:val="28"/>
          <w:szCs w:val="28"/>
          <w:rtl/>
        </w:rPr>
        <w:t>ז'נר</w:t>
      </w:r>
    </w:p>
    <w:p w:rsidR="002043AE" w:rsidRDefault="00B71629" w:rsidP="002B1DE7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האחראי על כתיבת הטקסטים לאלבום</w:t>
      </w:r>
      <w:r w:rsidR="002B1DE7">
        <w:rPr>
          <w:rFonts w:cs="David" w:hint="cs"/>
          <w:sz w:val="28"/>
          <w:szCs w:val="28"/>
          <w:rtl/>
        </w:rPr>
        <w:t xml:space="preserve">. </w:t>
      </w:r>
    </w:p>
    <w:p w:rsidR="005167AB" w:rsidRDefault="005167AB" w:rsidP="002B1DE7">
      <w:pPr>
        <w:ind w:right="-1080"/>
        <w:rPr>
          <w:rFonts w:cs="David"/>
          <w:sz w:val="28"/>
          <w:szCs w:val="28"/>
          <w:rtl/>
        </w:rPr>
      </w:pPr>
    </w:p>
    <w:p w:rsidR="00B71629" w:rsidRPr="0049083E" w:rsidRDefault="005167AB" w:rsidP="005167AB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 xml:space="preserve">ברדיו נמצא הסינגל הראשון </w:t>
      </w:r>
      <w:r w:rsidR="00B71629" w:rsidRPr="002043AE">
        <w:rPr>
          <w:rFonts w:cs="David" w:hint="cs"/>
          <w:b/>
          <w:bCs/>
          <w:sz w:val="28"/>
          <w:szCs w:val="28"/>
          <w:rtl/>
        </w:rPr>
        <w:t>"שיר מסע"</w:t>
      </w:r>
      <w:r>
        <w:rPr>
          <w:rFonts w:cs="David" w:hint="cs"/>
          <w:sz w:val="28"/>
          <w:szCs w:val="28"/>
          <w:rtl/>
        </w:rPr>
        <w:t xml:space="preserve"> מתוך אלבום מרתק מוזיקלית.</w:t>
      </w:r>
    </w:p>
    <w:p w:rsidR="006A6C65" w:rsidRDefault="006A6C65" w:rsidP="003525D0">
      <w:pPr>
        <w:ind w:right="-1080"/>
        <w:rPr>
          <w:rFonts w:cs="David"/>
          <w:b/>
          <w:bCs/>
          <w:sz w:val="28"/>
          <w:szCs w:val="28"/>
          <w:rtl/>
        </w:rPr>
      </w:pPr>
    </w:p>
    <w:p w:rsidR="00BC246C" w:rsidRDefault="00BC246C" w:rsidP="00BC246C">
      <w:pPr>
        <w:ind w:right="-1080"/>
        <w:rPr>
          <w:rFonts w:cs="David"/>
          <w:sz w:val="28"/>
          <w:szCs w:val="28"/>
          <w:rtl/>
        </w:rPr>
      </w:pPr>
      <w:r>
        <w:rPr>
          <w:rFonts w:cs="David" w:hint="cs"/>
          <w:sz w:val="28"/>
          <w:szCs w:val="28"/>
          <w:rtl/>
        </w:rPr>
        <w:t>האזנה ערבה!</w:t>
      </w:r>
      <w:r w:rsidR="0064655F">
        <w:rPr>
          <w:rFonts w:cs="David" w:hint="cs"/>
          <w:sz w:val="28"/>
          <w:szCs w:val="28"/>
          <w:rtl/>
        </w:rPr>
        <w:t xml:space="preserve"> </w:t>
      </w:r>
    </w:p>
    <w:p w:rsidR="0064655F" w:rsidRDefault="0064655F" w:rsidP="00BC246C">
      <w:pPr>
        <w:ind w:right="-1080"/>
        <w:rPr>
          <w:rFonts w:cs="David"/>
          <w:sz w:val="28"/>
          <w:szCs w:val="28"/>
          <w:rtl/>
        </w:rPr>
      </w:pPr>
    </w:p>
    <w:p w:rsidR="0064655F" w:rsidRDefault="0064655F" w:rsidP="00BC246C">
      <w:pPr>
        <w:ind w:right="-1080"/>
        <w:rPr>
          <w:rFonts w:cs="David"/>
          <w:sz w:val="28"/>
          <w:szCs w:val="28"/>
          <w:rtl/>
        </w:rPr>
      </w:pPr>
    </w:p>
    <w:p w:rsidR="002B1DE7" w:rsidRDefault="002B1DE7" w:rsidP="008E2140">
      <w:pPr>
        <w:ind w:right="-1080"/>
        <w:jc w:val="center"/>
        <w:rPr>
          <w:rFonts w:cs="David"/>
          <w:sz w:val="28"/>
          <w:szCs w:val="28"/>
          <w:rtl/>
        </w:rPr>
      </w:pPr>
    </w:p>
    <w:p w:rsidR="005167AB" w:rsidRDefault="005167AB" w:rsidP="008E2140">
      <w:pPr>
        <w:ind w:right="-1080"/>
        <w:jc w:val="center"/>
        <w:rPr>
          <w:rFonts w:cs="David"/>
          <w:sz w:val="28"/>
          <w:szCs w:val="28"/>
          <w:rtl/>
        </w:rPr>
      </w:pPr>
    </w:p>
    <w:p w:rsidR="005167AB" w:rsidRDefault="005167AB" w:rsidP="008E2140">
      <w:pPr>
        <w:ind w:right="-1080"/>
        <w:jc w:val="center"/>
        <w:rPr>
          <w:rFonts w:cs="David"/>
          <w:sz w:val="28"/>
          <w:szCs w:val="28"/>
          <w:rtl/>
        </w:rPr>
      </w:pPr>
    </w:p>
    <w:p w:rsidR="005167AB" w:rsidRDefault="005167AB" w:rsidP="008E2140">
      <w:pPr>
        <w:ind w:right="-1080"/>
        <w:jc w:val="center"/>
        <w:rPr>
          <w:rFonts w:cs="David"/>
          <w:sz w:val="28"/>
          <w:szCs w:val="28"/>
          <w:rtl/>
        </w:rPr>
      </w:pPr>
      <w:bookmarkStart w:id="0" w:name="_GoBack"/>
      <w:bookmarkEnd w:id="0"/>
    </w:p>
    <w:p w:rsidR="005167AB" w:rsidRDefault="005167AB" w:rsidP="008E2140">
      <w:pPr>
        <w:ind w:right="-1080"/>
        <w:jc w:val="center"/>
        <w:rPr>
          <w:rFonts w:cs="David"/>
          <w:sz w:val="28"/>
          <w:szCs w:val="28"/>
          <w:rtl/>
        </w:rPr>
      </w:pPr>
    </w:p>
    <w:p w:rsidR="005167AB" w:rsidRDefault="005167AB" w:rsidP="008E2140">
      <w:pPr>
        <w:ind w:right="-1080"/>
        <w:jc w:val="center"/>
        <w:rPr>
          <w:rFonts w:cs="David"/>
          <w:b/>
          <w:bCs/>
          <w:color w:val="E36C0A" w:themeColor="accent6" w:themeShade="BF"/>
          <w:sz w:val="32"/>
          <w:szCs w:val="32"/>
          <w:rtl/>
        </w:rPr>
      </w:pPr>
    </w:p>
    <w:p w:rsidR="001E56E1" w:rsidRPr="0049083E" w:rsidRDefault="001E56E1" w:rsidP="008E2140">
      <w:pPr>
        <w:ind w:right="-1080"/>
        <w:jc w:val="center"/>
        <w:rPr>
          <w:rFonts w:cs="David"/>
          <w:color w:val="E36C0A" w:themeColor="accent6" w:themeShade="BF"/>
          <w:sz w:val="28"/>
          <w:szCs w:val="28"/>
        </w:rPr>
      </w:pPr>
      <w:r w:rsidRPr="0049083E">
        <w:rPr>
          <w:rFonts w:cs="David" w:hint="cs"/>
          <w:b/>
          <w:bCs/>
          <w:color w:val="E36C0A" w:themeColor="accent6" w:themeShade="BF"/>
          <w:sz w:val="32"/>
          <w:szCs w:val="32"/>
          <w:rtl/>
        </w:rPr>
        <w:t xml:space="preserve">שוקן 22 ת"א </w:t>
      </w:r>
      <w:r w:rsidR="00BD6A74" w:rsidRPr="0049083E">
        <w:rPr>
          <w:rFonts w:cs="David" w:hint="cs"/>
          <w:b/>
          <w:bCs/>
          <w:color w:val="E36C0A" w:themeColor="accent6" w:themeShade="BF"/>
          <w:sz w:val="32"/>
          <w:szCs w:val="32"/>
          <w:rtl/>
        </w:rPr>
        <w:t>/</w:t>
      </w:r>
      <w:r w:rsidRPr="0049083E">
        <w:rPr>
          <w:rFonts w:cs="David" w:hint="cs"/>
          <w:b/>
          <w:bCs/>
          <w:color w:val="E36C0A" w:themeColor="accent6" w:themeShade="BF"/>
          <w:sz w:val="32"/>
          <w:szCs w:val="32"/>
          <w:rtl/>
        </w:rPr>
        <w:t xml:space="preserve"> 054-4416890 </w:t>
      </w:r>
      <w:r w:rsidR="00BD6A74" w:rsidRPr="0049083E">
        <w:rPr>
          <w:rFonts w:cs="David" w:hint="cs"/>
          <w:b/>
          <w:bCs/>
          <w:color w:val="E36C0A" w:themeColor="accent6" w:themeShade="BF"/>
          <w:sz w:val="32"/>
          <w:szCs w:val="32"/>
          <w:rtl/>
        </w:rPr>
        <w:t>/</w:t>
      </w:r>
      <w:r w:rsidRPr="0049083E">
        <w:rPr>
          <w:rFonts w:cs="David" w:hint="cs"/>
          <w:b/>
          <w:bCs/>
          <w:color w:val="E36C0A" w:themeColor="accent6" w:themeShade="BF"/>
          <w:sz w:val="32"/>
          <w:szCs w:val="32"/>
          <w:rtl/>
        </w:rPr>
        <w:t xml:space="preserve">  </w:t>
      </w:r>
      <w:r w:rsidRPr="0049083E">
        <w:rPr>
          <w:rFonts w:cs="David"/>
          <w:b/>
          <w:bCs/>
          <w:color w:val="E36C0A" w:themeColor="accent6" w:themeShade="BF"/>
          <w:sz w:val="32"/>
          <w:szCs w:val="32"/>
        </w:rPr>
        <w:t>kynan@bezeqint.net</w:t>
      </w:r>
    </w:p>
    <w:sectPr w:rsidR="001E56E1" w:rsidRPr="0049083E" w:rsidSect="007E15EE">
      <w:pgSz w:w="11906" w:h="16838" w:code="9"/>
      <w:pgMar w:top="720" w:right="1797" w:bottom="1440" w:left="1797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86AB1"/>
    <w:multiLevelType w:val="hybridMultilevel"/>
    <w:tmpl w:val="B39C0BDA"/>
    <w:lvl w:ilvl="0" w:tplc="04090001">
      <w:start w:val="1"/>
      <w:numFmt w:val="bullet"/>
      <w:lvlText w:val=""/>
      <w:lvlJc w:val="left"/>
      <w:pPr>
        <w:ind w:left="-3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1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8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5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2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9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7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43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compat>
    <w:compatSetting w:name="compatibilityMode" w:uri="http://schemas.microsoft.com/office/word" w:val="12"/>
  </w:compat>
  <w:rsids>
    <w:rsidRoot w:val="00DC436C"/>
    <w:rsid w:val="00001CF3"/>
    <w:rsid w:val="000027D3"/>
    <w:rsid w:val="0000286E"/>
    <w:rsid w:val="00011866"/>
    <w:rsid w:val="00014C2B"/>
    <w:rsid w:val="00020492"/>
    <w:rsid w:val="00023BF7"/>
    <w:rsid w:val="00025D03"/>
    <w:rsid w:val="00026683"/>
    <w:rsid w:val="00031227"/>
    <w:rsid w:val="000405C2"/>
    <w:rsid w:val="0004148A"/>
    <w:rsid w:val="000418FA"/>
    <w:rsid w:val="000532C8"/>
    <w:rsid w:val="000545B3"/>
    <w:rsid w:val="00054D44"/>
    <w:rsid w:val="00056442"/>
    <w:rsid w:val="00060594"/>
    <w:rsid w:val="00060DB7"/>
    <w:rsid w:val="0006166F"/>
    <w:rsid w:val="000627E7"/>
    <w:rsid w:val="000644A0"/>
    <w:rsid w:val="00070CB6"/>
    <w:rsid w:val="00073092"/>
    <w:rsid w:val="00075584"/>
    <w:rsid w:val="000765ED"/>
    <w:rsid w:val="00076CA8"/>
    <w:rsid w:val="00082FEC"/>
    <w:rsid w:val="00085F18"/>
    <w:rsid w:val="0009121D"/>
    <w:rsid w:val="0009455E"/>
    <w:rsid w:val="000A1538"/>
    <w:rsid w:val="000A378D"/>
    <w:rsid w:val="000A55B4"/>
    <w:rsid w:val="000A56E3"/>
    <w:rsid w:val="000A6DE8"/>
    <w:rsid w:val="000B2A48"/>
    <w:rsid w:val="000C464E"/>
    <w:rsid w:val="000C788D"/>
    <w:rsid w:val="000D048C"/>
    <w:rsid w:val="000D2F62"/>
    <w:rsid w:val="000D576B"/>
    <w:rsid w:val="000E2F57"/>
    <w:rsid w:val="000F0DBA"/>
    <w:rsid w:val="000F0F30"/>
    <w:rsid w:val="000F2EDD"/>
    <w:rsid w:val="000F3FAD"/>
    <w:rsid w:val="000F4036"/>
    <w:rsid w:val="00101073"/>
    <w:rsid w:val="00102519"/>
    <w:rsid w:val="00103284"/>
    <w:rsid w:val="00104127"/>
    <w:rsid w:val="00116AB6"/>
    <w:rsid w:val="00120C1F"/>
    <w:rsid w:val="00121923"/>
    <w:rsid w:val="00122F97"/>
    <w:rsid w:val="00127168"/>
    <w:rsid w:val="00127F9A"/>
    <w:rsid w:val="00135237"/>
    <w:rsid w:val="00135AA7"/>
    <w:rsid w:val="00135CE7"/>
    <w:rsid w:val="00137849"/>
    <w:rsid w:val="001449A1"/>
    <w:rsid w:val="00155219"/>
    <w:rsid w:val="001618F9"/>
    <w:rsid w:val="001677C6"/>
    <w:rsid w:val="00170B3E"/>
    <w:rsid w:val="00171A88"/>
    <w:rsid w:val="001740D4"/>
    <w:rsid w:val="00174DCF"/>
    <w:rsid w:val="001755A9"/>
    <w:rsid w:val="00177340"/>
    <w:rsid w:val="00184C34"/>
    <w:rsid w:val="0019195D"/>
    <w:rsid w:val="00195FF1"/>
    <w:rsid w:val="001B0428"/>
    <w:rsid w:val="001B7493"/>
    <w:rsid w:val="001C06E7"/>
    <w:rsid w:val="001C08AF"/>
    <w:rsid w:val="001C487E"/>
    <w:rsid w:val="001D1650"/>
    <w:rsid w:val="001E3ABC"/>
    <w:rsid w:val="001E56E1"/>
    <w:rsid w:val="001E79F0"/>
    <w:rsid w:val="002043AE"/>
    <w:rsid w:val="002116CF"/>
    <w:rsid w:val="002214DB"/>
    <w:rsid w:val="002235FC"/>
    <w:rsid w:val="00235405"/>
    <w:rsid w:val="002360D5"/>
    <w:rsid w:val="00236AA5"/>
    <w:rsid w:val="00241C35"/>
    <w:rsid w:val="00243C2B"/>
    <w:rsid w:val="00245015"/>
    <w:rsid w:val="002454F7"/>
    <w:rsid w:val="002460BD"/>
    <w:rsid w:val="0024637C"/>
    <w:rsid w:val="002615B2"/>
    <w:rsid w:val="002629C2"/>
    <w:rsid w:val="0026306B"/>
    <w:rsid w:val="0026443C"/>
    <w:rsid w:val="00264737"/>
    <w:rsid w:val="002656ED"/>
    <w:rsid w:val="00265E24"/>
    <w:rsid w:val="002723D3"/>
    <w:rsid w:val="00277E36"/>
    <w:rsid w:val="00287A8D"/>
    <w:rsid w:val="00291893"/>
    <w:rsid w:val="0029435B"/>
    <w:rsid w:val="002959D6"/>
    <w:rsid w:val="00295D47"/>
    <w:rsid w:val="002A2CF8"/>
    <w:rsid w:val="002A3771"/>
    <w:rsid w:val="002A6FE1"/>
    <w:rsid w:val="002B1DE7"/>
    <w:rsid w:val="002B2239"/>
    <w:rsid w:val="002B2DEE"/>
    <w:rsid w:val="002B6BE3"/>
    <w:rsid w:val="002B7895"/>
    <w:rsid w:val="002C4CBB"/>
    <w:rsid w:val="002C6D07"/>
    <w:rsid w:val="002D25A1"/>
    <w:rsid w:val="002D5834"/>
    <w:rsid w:val="002E14C5"/>
    <w:rsid w:val="002E36ED"/>
    <w:rsid w:val="002E4FF7"/>
    <w:rsid w:val="00301E75"/>
    <w:rsid w:val="00304CDB"/>
    <w:rsid w:val="00307757"/>
    <w:rsid w:val="00314227"/>
    <w:rsid w:val="00316256"/>
    <w:rsid w:val="00316EC9"/>
    <w:rsid w:val="00317DCD"/>
    <w:rsid w:val="00321A9D"/>
    <w:rsid w:val="00321AAC"/>
    <w:rsid w:val="003251F4"/>
    <w:rsid w:val="003317F2"/>
    <w:rsid w:val="003359C2"/>
    <w:rsid w:val="003506CF"/>
    <w:rsid w:val="003525D0"/>
    <w:rsid w:val="00365FFF"/>
    <w:rsid w:val="003751C9"/>
    <w:rsid w:val="00377DCF"/>
    <w:rsid w:val="00386355"/>
    <w:rsid w:val="00396BEC"/>
    <w:rsid w:val="003A2C81"/>
    <w:rsid w:val="003A3B51"/>
    <w:rsid w:val="003A4F14"/>
    <w:rsid w:val="003A506D"/>
    <w:rsid w:val="003A646B"/>
    <w:rsid w:val="003B4D29"/>
    <w:rsid w:val="003C3D8B"/>
    <w:rsid w:val="003C4765"/>
    <w:rsid w:val="003C6923"/>
    <w:rsid w:val="003C6D8D"/>
    <w:rsid w:val="003C79C2"/>
    <w:rsid w:val="003D63AC"/>
    <w:rsid w:val="003E02BE"/>
    <w:rsid w:val="003E2125"/>
    <w:rsid w:val="003E5332"/>
    <w:rsid w:val="003E6278"/>
    <w:rsid w:val="003F79D9"/>
    <w:rsid w:val="00403244"/>
    <w:rsid w:val="0040655C"/>
    <w:rsid w:val="004201B5"/>
    <w:rsid w:val="004255F9"/>
    <w:rsid w:val="004310E1"/>
    <w:rsid w:val="00433BFF"/>
    <w:rsid w:val="00437EF0"/>
    <w:rsid w:val="00446C15"/>
    <w:rsid w:val="004553C9"/>
    <w:rsid w:val="00461406"/>
    <w:rsid w:val="004632B8"/>
    <w:rsid w:val="00465697"/>
    <w:rsid w:val="00471C12"/>
    <w:rsid w:val="00475833"/>
    <w:rsid w:val="00477497"/>
    <w:rsid w:val="0048207F"/>
    <w:rsid w:val="00485313"/>
    <w:rsid w:val="0049083E"/>
    <w:rsid w:val="00493BD8"/>
    <w:rsid w:val="00495A2A"/>
    <w:rsid w:val="00495C61"/>
    <w:rsid w:val="004A17D7"/>
    <w:rsid w:val="004A1C5A"/>
    <w:rsid w:val="004A45EE"/>
    <w:rsid w:val="004A4B60"/>
    <w:rsid w:val="004B5475"/>
    <w:rsid w:val="004C1142"/>
    <w:rsid w:val="004D1539"/>
    <w:rsid w:val="004E0E0E"/>
    <w:rsid w:val="004E245E"/>
    <w:rsid w:val="004E391C"/>
    <w:rsid w:val="004E5DFB"/>
    <w:rsid w:val="004E7F18"/>
    <w:rsid w:val="004F0A56"/>
    <w:rsid w:val="004F4D3B"/>
    <w:rsid w:val="00501917"/>
    <w:rsid w:val="00504C1F"/>
    <w:rsid w:val="00505FE2"/>
    <w:rsid w:val="00506BF1"/>
    <w:rsid w:val="005155D0"/>
    <w:rsid w:val="005167AB"/>
    <w:rsid w:val="00521ABE"/>
    <w:rsid w:val="005249AB"/>
    <w:rsid w:val="00525769"/>
    <w:rsid w:val="0053170F"/>
    <w:rsid w:val="005456E4"/>
    <w:rsid w:val="00546AF2"/>
    <w:rsid w:val="00546F7F"/>
    <w:rsid w:val="00557EE9"/>
    <w:rsid w:val="00561BE5"/>
    <w:rsid w:val="00563306"/>
    <w:rsid w:val="005672A5"/>
    <w:rsid w:val="00570B06"/>
    <w:rsid w:val="00573F25"/>
    <w:rsid w:val="00577E56"/>
    <w:rsid w:val="005864A1"/>
    <w:rsid w:val="00586CC6"/>
    <w:rsid w:val="00594A80"/>
    <w:rsid w:val="005A7E4E"/>
    <w:rsid w:val="005B0DD6"/>
    <w:rsid w:val="005B1383"/>
    <w:rsid w:val="005B6DD3"/>
    <w:rsid w:val="005C1134"/>
    <w:rsid w:val="005C6285"/>
    <w:rsid w:val="005C6B56"/>
    <w:rsid w:val="005C7304"/>
    <w:rsid w:val="005D3208"/>
    <w:rsid w:val="005D5D26"/>
    <w:rsid w:val="005D65CA"/>
    <w:rsid w:val="005D70CD"/>
    <w:rsid w:val="005E4220"/>
    <w:rsid w:val="005E5914"/>
    <w:rsid w:val="005E7E7D"/>
    <w:rsid w:val="00603658"/>
    <w:rsid w:val="00605260"/>
    <w:rsid w:val="00612275"/>
    <w:rsid w:val="006126C7"/>
    <w:rsid w:val="00617062"/>
    <w:rsid w:val="0062039B"/>
    <w:rsid w:val="00621DA2"/>
    <w:rsid w:val="0062358B"/>
    <w:rsid w:val="00642208"/>
    <w:rsid w:val="00644E19"/>
    <w:rsid w:val="00646228"/>
    <w:rsid w:val="0064655F"/>
    <w:rsid w:val="006472D5"/>
    <w:rsid w:val="006509D9"/>
    <w:rsid w:val="0067571D"/>
    <w:rsid w:val="00676C86"/>
    <w:rsid w:val="006824DA"/>
    <w:rsid w:val="00683D09"/>
    <w:rsid w:val="00684C16"/>
    <w:rsid w:val="00693AB3"/>
    <w:rsid w:val="00693E0F"/>
    <w:rsid w:val="006A25EB"/>
    <w:rsid w:val="006A6C65"/>
    <w:rsid w:val="006B46C3"/>
    <w:rsid w:val="006C06F1"/>
    <w:rsid w:val="006C5A43"/>
    <w:rsid w:val="006D31CF"/>
    <w:rsid w:val="006D7A5E"/>
    <w:rsid w:val="006E1078"/>
    <w:rsid w:val="006F0197"/>
    <w:rsid w:val="006F4A12"/>
    <w:rsid w:val="006F5603"/>
    <w:rsid w:val="006F580C"/>
    <w:rsid w:val="0070122C"/>
    <w:rsid w:val="00704C01"/>
    <w:rsid w:val="007056C7"/>
    <w:rsid w:val="00723C39"/>
    <w:rsid w:val="007246AD"/>
    <w:rsid w:val="007279DA"/>
    <w:rsid w:val="0073342D"/>
    <w:rsid w:val="00747F1E"/>
    <w:rsid w:val="00753773"/>
    <w:rsid w:val="007537F2"/>
    <w:rsid w:val="0076559C"/>
    <w:rsid w:val="00766F3D"/>
    <w:rsid w:val="00772A5B"/>
    <w:rsid w:val="00775A1C"/>
    <w:rsid w:val="007830AE"/>
    <w:rsid w:val="00792AD3"/>
    <w:rsid w:val="007A328D"/>
    <w:rsid w:val="007A584E"/>
    <w:rsid w:val="007A7526"/>
    <w:rsid w:val="007B018E"/>
    <w:rsid w:val="007B411A"/>
    <w:rsid w:val="007B7A72"/>
    <w:rsid w:val="007B7CF8"/>
    <w:rsid w:val="007C2116"/>
    <w:rsid w:val="007C3B43"/>
    <w:rsid w:val="007C421E"/>
    <w:rsid w:val="007C66D7"/>
    <w:rsid w:val="007D26AF"/>
    <w:rsid w:val="007D3EE0"/>
    <w:rsid w:val="007D598B"/>
    <w:rsid w:val="007E0C88"/>
    <w:rsid w:val="007E15EE"/>
    <w:rsid w:val="007E40BF"/>
    <w:rsid w:val="007E46F8"/>
    <w:rsid w:val="007E6A7F"/>
    <w:rsid w:val="007E7033"/>
    <w:rsid w:val="007F45CC"/>
    <w:rsid w:val="007F5FA4"/>
    <w:rsid w:val="008027B8"/>
    <w:rsid w:val="008032CA"/>
    <w:rsid w:val="00804CDF"/>
    <w:rsid w:val="008102E7"/>
    <w:rsid w:val="008156C6"/>
    <w:rsid w:val="00816799"/>
    <w:rsid w:val="008214A9"/>
    <w:rsid w:val="00823BAE"/>
    <w:rsid w:val="0082509C"/>
    <w:rsid w:val="00831BA2"/>
    <w:rsid w:val="0083491D"/>
    <w:rsid w:val="00842F95"/>
    <w:rsid w:val="0084753E"/>
    <w:rsid w:val="00850075"/>
    <w:rsid w:val="00851EE8"/>
    <w:rsid w:val="0085339F"/>
    <w:rsid w:val="00853908"/>
    <w:rsid w:val="0085563B"/>
    <w:rsid w:val="00862C1F"/>
    <w:rsid w:val="00866B00"/>
    <w:rsid w:val="008743F9"/>
    <w:rsid w:val="0087734F"/>
    <w:rsid w:val="008838A0"/>
    <w:rsid w:val="0088613A"/>
    <w:rsid w:val="00891C81"/>
    <w:rsid w:val="00895070"/>
    <w:rsid w:val="008A393A"/>
    <w:rsid w:val="008B5958"/>
    <w:rsid w:val="008B5B23"/>
    <w:rsid w:val="008C3A20"/>
    <w:rsid w:val="008C4D9D"/>
    <w:rsid w:val="008E0803"/>
    <w:rsid w:val="008E2140"/>
    <w:rsid w:val="008E5F42"/>
    <w:rsid w:val="008E6846"/>
    <w:rsid w:val="008F275F"/>
    <w:rsid w:val="008F3529"/>
    <w:rsid w:val="008F3BC5"/>
    <w:rsid w:val="009165EA"/>
    <w:rsid w:val="0092111B"/>
    <w:rsid w:val="0092727C"/>
    <w:rsid w:val="00932945"/>
    <w:rsid w:val="0093478B"/>
    <w:rsid w:val="00937F72"/>
    <w:rsid w:val="00940157"/>
    <w:rsid w:val="00941519"/>
    <w:rsid w:val="00942053"/>
    <w:rsid w:val="009420A3"/>
    <w:rsid w:val="00947702"/>
    <w:rsid w:val="009578E3"/>
    <w:rsid w:val="00962C1E"/>
    <w:rsid w:val="00962E03"/>
    <w:rsid w:val="00973161"/>
    <w:rsid w:val="00981E50"/>
    <w:rsid w:val="0098327C"/>
    <w:rsid w:val="00986139"/>
    <w:rsid w:val="009879DE"/>
    <w:rsid w:val="00996193"/>
    <w:rsid w:val="009A374F"/>
    <w:rsid w:val="009A44D0"/>
    <w:rsid w:val="009A6C83"/>
    <w:rsid w:val="009A7954"/>
    <w:rsid w:val="009C28A6"/>
    <w:rsid w:val="009C7F29"/>
    <w:rsid w:val="009D242D"/>
    <w:rsid w:val="009D532A"/>
    <w:rsid w:val="009F7613"/>
    <w:rsid w:val="00A01588"/>
    <w:rsid w:val="00A035BD"/>
    <w:rsid w:val="00A0429A"/>
    <w:rsid w:val="00A1143A"/>
    <w:rsid w:val="00A12553"/>
    <w:rsid w:val="00A15AE8"/>
    <w:rsid w:val="00A170CD"/>
    <w:rsid w:val="00A26C1A"/>
    <w:rsid w:val="00A26CE1"/>
    <w:rsid w:val="00A3046D"/>
    <w:rsid w:val="00A605B1"/>
    <w:rsid w:val="00A630C5"/>
    <w:rsid w:val="00A67531"/>
    <w:rsid w:val="00A67775"/>
    <w:rsid w:val="00A67EFC"/>
    <w:rsid w:val="00A71E8E"/>
    <w:rsid w:val="00A731CD"/>
    <w:rsid w:val="00A7609D"/>
    <w:rsid w:val="00A7737E"/>
    <w:rsid w:val="00A77860"/>
    <w:rsid w:val="00A92650"/>
    <w:rsid w:val="00A929A1"/>
    <w:rsid w:val="00A93A17"/>
    <w:rsid w:val="00AA5F28"/>
    <w:rsid w:val="00AB2D79"/>
    <w:rsid w:val="00AB6BAA"/>
    <w:rsid w:val="00AC14E1"/>
    <w:rsid w:val="00AC17CF"/>
    <w:rsid w:val="00AC4D3E"/>
    <w:rsid w:val="00AC4F40"/>
    <w:rsid w:val="00AC52DF"/>
    <w:rsid w:val="00AD1F04"/>
    <w:rsid w:val="00AD5931"/>
    <w:rsid w:val="00AD6F99"/>
    <w:rsid w:val="00AE190D"/>
    <w:rsid w:val="00AE4666"/>
    <w:rsid w:val="00AE727E"/>
    <w:rsid w:val="00AE7459"/>
    <w:rsid w:val="00AE7B50"/>
    <w:rsid w:val="00AF06B5"/>
    <w:rsid w:val="00B071C5"/>
    <w:rsid w:val="00B209DB"/>
    <w:rsid w:val="00B20B8A"/>
    <w:rsid w:val="00B212C2"/>
    <w:rsid w:val="00B22119"/>
    <w:rsid w:val="00B229B6"/>
    <w:rsid w:val="00B363BB"/>
    <w:rsid w:val="00B41F66"/>
    <w:rsid w:val="00B43B24"/>
    <w:rsid w:val="00B47162"/>
    <w:rsid w:val="00B50421"/>
    <w:rsid w:val="00B61987"/>
    <w:rsid w:val="00B67C92"/>
    <w:rsid w:val="00B71629"/>
    <w:rsid w:val="00B766A7"/>
    <w:rsid w:val="00B766F1"/>
    <w:rsid w:val="00B776D1"/>
    <w:rsid w:val="00B90C71"/>
    <w:rsid w:val="00B947EC"/>
    <w:rsid w:val="00BA1C27"/>
    <w:rsid w:val="00BA47C7"/>
    <w:rsid w:val="00BA52C6"/>
    <w:rsid w:val="00BA5F85"/>
    <w:rsid w:val="00BA6CA3"/>
    <w:rsid w:val="00BB33EB"/>
    <w:rsid w:val="00BC246C"/>
    <w:rsid w:val="00BC255C"/>
    <w:rsid w:val="00BC67FF"/>
    <w:rsid w:val="00BD116E"/>
    <w:rsid w:val="00BD5DCA"/>
    <w:rsid w:val="00BD6A74"/>
    <w:rsid w:val="00BF555A"/>
    <w:rsid w:val="00BF7ECE"/>
    <w:rsid w:val="00C109BC"/>
    <w:rsid w:val="00C209D7"/>
    <w:rsid w:val="00C22650"/>
    <w:rsid w:val="00C30500"/>
    <w:rsid w:val="00C30E34"/>
    <w:rsid w:val="00C3349E"/>
    <w:rsid w:val="00C35E0A"/>
    <w:rsid w:val="00C41AF0"/>
    <w:rsid w:val="00C42186"/>
    <w:rsid w:val="00C45143"/>
    <w:rsid w:val="00C457FF"/>
    <w:rsid w:val="00C5488A"/>
    <w:rsid w:val="00C566F4"/>
    <w:rsid w:val="00C64212"/>
    <w:rsid w:val="00C658DA"/>
    <w:rsid w:val="00C6688A"/>
    <w:rsid w:val="00C66C40"/>
    <w:rsid w:val="00C67EE1"/>
    <w:rsid w:val="00C744F1"/>
    <w:rsid w:val="00C77883"/>
    <w:rsid w:val="00C80A86"/>
    <w:rsid w:val="00C841AE"/>
    <w:rsid w:val="00C854FA"/>
    <w:rsid w:val="00C90269"/>
    <w:rsid w:val="00C904AA"/>
    <w:rsid w:val="00C96461"/>
    <w:rsid w:val="00CB1714"/>
    <w:rsid w:val="00CB2712"/>
    <w:rsid w:val="00CB708C"/>
    <w:rsid w:val="00CC4C2D"/>
    <w:rsid w:val="00CC659B"/>
    <w:rsid w:val="00CC7414"/>
    <w:rsid w:val="00CD1F12"/>
    <w:rsid w:val="00CD1F2C"/>
    <w:rsid w:val="00CD521F"/>
    <w:rsid w:val="00CD5708"/>
    <w:rsid w:val="00CF631B"/>
    <w:rsid w:val="00D069F2"/>
    <w:rsid w:val="00D13C94"/>
    <w:rsid w:val="00D14631"/>
    <w:rsid w:val="00D16BF7"/>
    <w:rsid w:val="00D21650"/>
    <w:rsid w:val="00D2307D"/>
    <w:rsid w:val="00D33C16"/>
    <w:rsid w:val="00D35528"/>
    <w:rsid w:val="00D46D10"/>
    <w:rsid w:val="00D5089C"/>
    <w:rsid w:val="00D56441"/>
    <w:rsid w:val="00D6044F"/>
    <w:rsid w:val="00D60B3F"/>
    <w:rsid w:val="00D646A3"/>
    <w:rsid w:val="00D6762D"/>
    <w:rsid w:val="00D72C3E"/>
    <w:rsid w:val="00D85827"/>
    <w:rsid w:val="00D86CA6"/>
    <w:rsid w:val="00D874AA"/>
    <w:rsid w:val="00D91406"/>
    <w:rsid w:val="00D91E5E"/>
    <w:rsid w:val="00DB31C6"/>
    <w:rsid w:val="00DC436C"/>
    <w:rsid w:val="00DC6DAE"/>
    <w:rsid w:val="00DC72D3"/>
    <w:rsid w:val="00DC7AE4"/>
    <w:rsid w:val="00DF0690"/>
    <w:rsid w:val="00E061C5"/>
    <w:rsid w:val="00E07840"/>
    <w:rsid w:val="00E13893"/>
    <w:rsid w:val="00E13CC3"/>
    <w:rsid w:val="00E15D89"/>
    <w:rsid w:val="00E15E1B"/>
    <w:rsid w:val="00E17C63"/>
    <w:rsid w:val="00E20369"/>
    <w:rsid w:val="00E2654E"/>
    <w:rsid w:val="00E412E3"/>
    <w:rsid w:val="00E41420"/>
    <w:rsid w:val="00E42052"/>
    <w:rsid w:val="00E45828"/>
    <w:rsid w:val="00E54A1B"/>
    <w:rsid w:val="00E570CA"/>
    <w:rsid w:val="00E60EF0"/>
    <w:rsid w:val="00E666CE"/>
    <w:rsid w:val="00E77479"/>
    <w:rsid w:val="00E8328A"/>
    <w:rsid w:val="00E83F49"/>
    <w:rsid w:val="00E86C8F"/>
    <w:rsid w:val="00E96AF6"/>
    <w:rsid w:val="00E97952"/>
    <w:rsid w:val="00EA3FD1"/>
    <w:rsid w:val="00EA4B66"/>
    <w:rsid w:val="00EA4FCC"/>
    <w:rsid w:val="00EA5202"/>
    <w:rsid w:val="00EA6FC7"/>
    <w:rsid w:val="00EB124F"/>
    <w:rsid w:val="00EC2814"/>
    <w:rsid w:val="00EC2CC7"/>
    <w:rsid w:val="00EC3112"/>
    <w:rsid w:val="00EC5182"/>
    <w:rsid w:val="00ED14B6"/>
    <w:rsid w:val="00EE31BC"/>
    <w:rsid w:val="00EE4F9C"/>
    <w:rsid w:val="00EF041E"/>
    <w:rsid w:val="00EF22A5"/>
    <w:rsid w:val="00EF75AB"/>
    <w:rsid w:val="00F03498"/>
    <w:rsid w:val="00F05166"/>
    <w:rsid w:val="00F16CCA"/>
    <w:rsid w:val="00F22AAD"/>
    <w:rsid w:val="00F261ED"/>
    <w:rsid w:val="00F3116C"/>
    <w:rsid w:val="00F37935"/>
    <w:rsid w:val="00F37BA3"/>
    <w:rsid w:val="00F405CF"/>
    <w:rsid w:val="00F441F1"/>
    <w:rsid w:val="00F450FD"/>
    <w:rsid w:val="00F53C2C"/>
    <w:rsid w:val="00F612BB"/>
    <w:rsid w:val="00F642DE"/>
    <w:rsid w:val="00F652DD"/>
    <w:rsid w:val="00F7102A"/>
    <w:rsid w:val="00F804B7"/>
    <w:rsid w:val="00F829C0"/>
    <w:rsid w:val="00F84509"/>
    <w:rsid w:val="00F96E73"/>
    <w:rsid w:val="00FB0BDA"/>
    <w:rsid w:val="00FB30DE"/>
    <w:rsid w:val="00FB53AF"/>
    <w:rsid w:val="00FC4EFD"/>
    <w:rsid w:val="00FC5DF4"/>
    <w:rsid w:val="00FD6F42"/>
    <w:rsid w:val="00FD7CB4"/>
    <w:rsid w:val="00FE22A4"/>
    <w:rsid w:val="00FF47D9"/>
    <w:rsid w:val="00FF60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E15EE"/>
    <w:pPr>
      <w:bidi/>
    </w:pPr>
    <w:rPr>
      <w:sz w:val="24"/>
      <w:szCs w:val="24"/>
      <w:lang w:eastAsia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9420A3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226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22650"/>
    <w:rPr>
      <w:rFonts w:ascii="Tahoma" w:hAnsi="Tahoma" w:cs="Tahoma"/>
      <w:sz w:val="16"/>
      <w:szCs w:val="16"/>
      <w:lang w:eastAsia="he-IL"/>
    </w:rPr>
  </w:style>
  <w:style w:type="character" w:customStyle="1" w:styleId="apple-converted-space">
    <w:name w:val="apple-converted-space"/>
    <w:basedOn w:val="DefaultParagraphFont"/>
    <w:rsid w:val="00C67EE1"/>
  </w:style>
  <w:style w:type="paragraph" w:styleId="NormalWeb">
    <w:name w:val="Normal (Web)"/>
    <w:basedOn w:val="Normal"/>
    <w:uiPriority w:val="99"/>
    <w:unhideWhenUsed/>
    <w:rsid w:val="008743F9"/>
    <w:pPr>
      <w:bidi w:val="0"/>
      <w:spacing w:before="100" w:beforeAutospacing="1" w:after="100" w:afterAutospacing="1"/>
    </w:pPr>
    <w:rPr>
      <w:rFonts w:eastAsia="Calibr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46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lin\My%20Documents\&#1500;&#1493;&#1490;&#1493;%20&#1502;&#1513;&#1512;&#1491;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לוגו משרד.dot</Template>
  <TotalTime>524</TotalTime>
  <Pages>1</Pages>
  <Words>203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1217</CharactersWithSpaces>
  <SharedDoc>false</SharedDoc>
  <HLinks>
    <vt:vector size="18" baseType="variant">
      <vt:variant>
        <vt:i4>7864373</vt:i4>
      </vt:variant>
      <vt:variant>
        <vt:i4>9</vt:i4>
      </vt:variant>
      <vt:variant>
        <vt:i4>0</vt:i4>
      </vt:variant>
      <vt:variant>
        <vt:i4>5</vt:i4>
      </vt:variant>
      <vt:variant>
        <vt:lpwstr>http://www.youtube.com/watch?v=UdfiYaLh3vI</vt:lpwstr>
      </vt:variant>
      <vt:variant>
        <vt:lpwstr/>
      </vt:variant>
      <vt:variant>
        <vt:i4>2490430</vt:i4>
      </vt:variant>
      <vt:variant>
        <vt:i4>6</vt:i4>
      </vt:variant>
      <vt:variant>
        <vt:i4>0</vt:i4>
      </vt:variant>
      <vt:variant>
        <vt:i4>5</vt:i4>
      </vt:variant>
      <vt:variant>
        <vt:lpwstr>http://www.youtube.com/watch?v=HSXigGghals</vt:lpwstr>
      </vt:variant>
      <vt:variant>
        <vt:lpwstr/>
      </vt:variant>
      <vt:variant>
        <vt:i4>7471202</vt:i4>
      </vt:variant>
      <vt:variant>
        <vt:i4>3</vt:i4>
      </vt:variant>
      <vt:variant>
        <vt:i4>0</vt:i4>
      </vt:variant>
      <vt:variant>
        <vt:i4>5</vt:i4>
      </vt:variant>
      <vt:variant>
        <vt:lpwstr>http://www.youtube.com/watch?v=775ose0yFAQ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Alin</dc:creator>
  <cp:keywords/>
  <dc:description/>
  <cp:lastModifiedBy>Mai</cp:lastModifiedBy>
  <cp:revision>30</cp:revision>
  <cp:lastPrinted>2013-10-28T11:55:00Z</cp:lastPrinted>
  <dcterms:created xsi:type="dcterms:W3CDTF">2012-06-19T18:45:00Z</dcterms:created>
  <dcterms:modified xsi:type="dcterms:W3CDTF">2014-03-16T07:41:00Z</dcterms:modified>
</cp:coreProperties>
</file>