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6C44A" w14:textId="77777777" w:rsidR="001E56E1" w:rsidRDefault="001E56E1" w:rsidP="008A2F6B">
      <w:pPr>
        <w:jc w:val="both"/>
        <w:rPr>
          <w:rtl/>
        </w:rPr>
      </w:pPr>
    </w:p>
    <w:p w14:paraId="78152FA9" w14:textId="77777777" w:rsidR="001E56E1" w:rsidRPr="00C84830" w:rsidRDefault="001E56E1" w:rsidP="008A2F6B">
      <w:pPr>
        <w:jc w:val="center"/>
        <w:rPr>
          <w:rtl/>
        </w:rPr>
      </w:pPr>
    </w:p>
    <w:p w14:paraId="5FD24BFF" w14:textId="77777777" w:rsidR="00F0657C" w:rsidRDefault="00832C22" w:rsidP="00C726C4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  <w:r w:rsidRPr="009650D8">
        <w:rPr>
          <w:noProof/>
          <w:rtl/>
          <w:lang w:eastAsia="en-US"/>
        </w:rPr>
        <w:drawing>
          <wp:inline distT="0" distB="0" distL="0" distR="0" wp14:anchorId="64790C59" wp14:editId="12DBA25A">
            <wp:extent cx="1076325" cy="1171575"/>
            <wp:effectExtent l="0" t="0" r="9525" b="9525"/>
            <wp:docPr id="2" name="תמונה 2" descr="AlinKeinan-Logo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linKeinan-Logo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A5B2B" w14:textId="77777777" w:rsidR="00C726C4" w:rsidRPr="00424295" w:rsidRDefault="00C726C4" w:rsidP="00C726C4">
      <w:pPr>
        <w:jc w:val="center"/>
        <w:rPr>
          <w:rFonts w:cs="David"/>
          <w:b/>
          <w:bCs/>
          <w:sz w:val="26"/>
          <w:szCs w:val="26"/>
          <w:u w:val="single"/>
          <w:rtl/>
        </w:rPr>
      </w:pPr>
    </w:p>
    <w:p w14:paraId="1F590CB2" w14:textId="77777777" w:rsidR="00B52324" w:rsidRDefault="00B52324" w:rsidP="005E5964">
      <w:pPr>
        <w:jc w:val="center"/>
        <w:rPr>
          <w:rFonts w:cs="David"/>
          <w:b/>
          <w:bCs/>
          <w:sz w:val="56"/>
          <w:szCs w:val="56"/>
          <w:u w:val="single"/>
          <w:rtl/>
        </w:rPr>
      </w:pPr>
    </w:p>
    <w:p w14:paraId="48F6F89D" w14:textId="7F2DE938" w:rsidR="005E5964" w:rsidRPr="0037436F" w:rsidRDefault="0080189F" w:rsidP="005E5964">
      <w:pPr>
        <w:jc w:val="center"/>
        <w:rPr>
          <w:rFonts w:cs="David"/>
          <w:b/>
          <w:bCs/>
          <w:sz w:val="56"/>
          <w:szCs w:val="56"/>
          <w:u w:val="single"/>
          <w:rtl/>
        </w:rPr>
      </w:pPr>
      <w:r>
        <w:rPr>
          <w:rFonts w:cs="David" w:hint="cs"/>
          <w:b/>
          <w:bCs/>
          <w:sz w:val="56"/>
          <w:szCs w:val="56"/>
          <w:u w:val="single"/>
          <w:rtl/>
        </w:rPr>
        <w:t>אמיר בן גל</w:t>
      </w:r>
      <w:r w:rsidR="00190EBE" w:rsidRPr="0037436F">
        <w:rPr>
          <w:rFonts w:cs="David" w:hint="cs"/>
          <w:b/>
          <w:bCs/>
          <w:sz w:val="56"/>
          <w:szCs w:val="56"/>
          <w:u w:val="single"/>
          <w:rtl/>
        </w:rPr>
        <w:t xml:space="preserve"> </w:t>
      </w:r>
    </w:p>
    <w:p w14:paraId="45AC84DD" w14:textId="77777777" w:rsidR="009B158B" w:rsidRPr="00190EBE" w:rsidRDefault="009B158B" w:rsidP="005E5964">
      <w:pPr>
        <w:jc w:val="center"/>
        <w:rPr>
          <w:rFonts w:cs="David"/>
          <w:b/>
          <w:bCs/>
          <w:sz w:val="20"/>
          <w:szCs w:val="20"/>
          <w:u w:val="single"/>
          <w:rtl/>
        </w:rPr>
      </w:pPr>
    </w:p>
    <w:p w14:paraId="0671E65C" w14:textId="0FEF6873" w:rsidR="005D6CD4" w:rsidRPr="00190EBE" w:rsidRDefault="0080189F" w:rsidP="0080189F">
      <w:pPr>
        <w:jc w:val="center"/>
        <w:rPr>
          <w:rFonts w:cs="David"/>
          <w:b/>
          <w:bCs/>
          <w:sz w:val="48"/>
          <w:szCs w:val="48"/>
          <w:u w:val="single"/>
          <w:rtl/>
        </w:rPr>
      </w:pPr>
      <w:r>
        <w:rPr>
          <w:rFonts w:cs="David" w:hint="cs"/>
          <w:b/>
          <w:bCs/>
          <w:sz w:val="32"/>
          <w:szCs w:val="32"/>
          <w:u w:val="single"/>
          <w:rtl/>
        </w:rPr>
        <w:t xml:space="preserve">בסינגל </w:t>
      </w:r>
      <w:r w:rsidR="00356301">
        <w:rPr>
          <w:rFonts w:cs="David" w:hint="cs"/>
          <w:b/>
          <w:bCs/>
          <w:sz w:val="32"/>
          <w:szCs w:val="32"/>
          <w:u w:val="single"/>
          <w:rtl/>
        </w:rPr>
        <w:t xml:space="preserve">חדש </w:t>
      </w:r>
      <w:r>
        <w:rPr>
          <w:rFonts w:cs="David" w:hint="cs"/>
          <w:b/>
          <w:bCs/>
          <w:sz w:val="32"/>
          <w:szCs w:val="32"/>
          <w:u w:val="single"/>
          <w:rtl/>
        </w:rPr>
        <w:t xml:space="preserve"> </w:t>
      </w:r>
      <w:r w:rsidR="00356301">
        <w:rPr>
          <w:rFonts w:cs="David" w:hint="cs"/>
          <w:b/>
          <w:bCs/>
          <w:sz w:val="32"/>
          <w:szCs w:val="32"/>
          <w:u w:val="single"/>
          <w:rtl/>
        </w:rPr>
        <w:t xml:space="preserve">- </w:t>
      </w:r>
      <w:r w:rsidRPr="0080189F">
        <w:rPr>
          <w:rFonts w:cs="David" w:hint="cs"/>
          <w:b/>
          <w:bCs/>
          <w:sz w:val="44"/>
          <w:szCs w:val="44"/>
          <w:u w:val="single"/>
          <w:rtl/>
        </w:rPr>
        <w:t>"</w:t>
      </w:r>
      <w:r w:rsidR="00356301">
        <w:rPr>
          <w:rFonts w:cs="David" w:hint="cs"/>
          <w:b/>
          <w:bCs/>
          <w:sz w:val="44"/>
          <w:szCs w:val="44"/>
          <w:u w:val="single"/>
          <w:rtl/>
        </w:rPr>
        <w:t>בונים את הבית</w:t>
      </w:r>
      <w:r w:rsidRPr="0080189F">
        <w:rPr>
          <w:rFonts w:cs="David" w:hint="cs"/>
          <w:b/>
          <w:bCs/>
          <w:sz w:val="44"/>
          <w:szCs w:val="44"/>
          <w:u w:val="single"/>
          <w:rtl/>
        </w:rPr>
        <w:t>"</w:t>
      </w:r>
      <w:r>
        <w:rPr>
          <w:rFonts w:cs="David" w:hint="cs"/>
          <w:b/>
          <w:bCs/>
          <w:sz w:val="32"/>
          <w:szCs w:val="32"/>
          <w:u w:val="single"/>
          <w:rtl/>
        </w:rPr>
        <w:t xml:space="preserve"> </w:t>
      </w:r>
    </w:p>
    <w:p w14:paraId="0828DD95" w14:textId="77777777" w:rsidR="00406D96" w:rsidRDefault="00406D96" w:rsidP="007F4B00">
      <w:pPr>
        <w:spacing w:line="360" w:lineRule="auto"/>
        <w:jc w:val="both"/>
        <w:rPr>
          <w:rFonts w:ascii="David" w:hAnsi="David" w:cs="David"/>
          <w:b/>
          <w:bCs/>
          <w:rtl/>
        </w:rPr>
      </w:pPr>
    </w:p>
    <w:p w14:paraId="3D1DA12A" w14:textId="77777777" w:rsidR="00795BB7" w:rsidRDefault="00795BB7" w:rsidP="00292796">
      <w:pPr>
        <w:spacing w:line="360" w:lineRule="auto"/>
        <w:jc w:val="both"/>
        <w:rPr>
          <w:rFonts w:ascii="David" w:hAnsi="David" w:cs="David"/>
          <w:b/>
          <w:bCs/>
          <w:sz w:val="26"/>
          <w:szCs w:val="26"/>
          <w:rtl/>
        </w:rPr>
      </w:pPr>
    </w:p>
    <w:p w14:paraId="04C7AE90" w14:textId="71574C79" w:rsidR="004C60A5" w:rsidRPr="002E18A8" w:rsidRDefault="00872D17" w:rsidP="00292796">
      <w:pPr>
        <w:spacing w:line="360" w:lineRule="auto"/>
        <w:jc w:val="both"/>
        <w:rPr>
          <w:rFonts w:ascii="David" w:hAnsi="David" w:cs="David"/>
          <w:rtl/>
        </w:rPr>
      </w:pPr>
      <w:r w:rsidRPr="00406D96">
        <w:rPr>
          <w:rFonts w:ascii="David" w:hAnsi="David" w:cs="David"/>
          <w:b/>
          <w:bCs/>
          <w:sz w:val="26"/>
          <w:szCs w:val="26"/>
          <w:rtl/>
        </w:rPr>
        <w:t>"בונים את הבית"</w:t>
      </w:r>
      <w:r w:rsidRPr="00406D96">
        <w:rPr>
          <w:rFonts w:ascii="David" w:hAnsi="David" w:cs="David"/>
          <w:rtl/>
        </w:rPr>
        <w:t xml:space="preserve"> הוא סינגל שלישי של </w:t>
      </w:r>
      <w:r w:rsidRPr="00406D96">
        <w:rPr>
          <w:rFonts w:ascii="David" w:hAnsi="David" w:cs="David"/>
          <w:b/>
          <w:bCs/>
          <w:sz w:val="26"/>
          <w:szCs w:val="26"/>
          <w:rtl/>
        </w:rPr>
        <w:t>אמיר בן גל</w:t>
      </w:r>
      <w:r w:rsidRPr="00406D96">
        <w:rPr>
          <w:rFonts w:ascii="David" w:hAnsi="David" w:cs="David"/>
          <w:rtl/>
        </w:rPr>
        <w:t>, שנושא בחובו סיפור מרגש ומפתיע</w:t>
      </w:r>
      <w:r w:rsidR="00081D09">
        <w:rPr>
          <w:rFonts w:ascii="David" w:hAnsi="David" w:cs="David" w:hint="cs"/>
          <w:rtl/>
        </w:rPr>
        <w:t>.</w:t>
      </w:r>
      <w:r w:rsidRPr="00406D96">
        <w:rPr>
          <w:rFonts w:ascii="David" w:hAnsi="David" w:cs="David"/>
          <w:rtl/>
        </w:rPr>
        <w:t xml:space="preserve"> </w:t>
      </w:r>
      <w:r w:rsidR="007F4B00" w:rsidRPr="00406D96">
        <w:rPr>
          <w:rFonts w:ascii="David" w:hAnsi="David" w:cs="David"/>
          <w:rtl/>
        </w:rPr>
        <w:t xml:space="preserve">את השיר אמיר כתב </w:t>
      </w:r>
      <w:r w:rsidR="00406D96" w:rsidRPr="00406D96">
        <w:rPr>
          <w:rFonts w:ascii="David" w:hAnsi="David" w:cs="David"/>
          <w:rtl/>
        </w:rPr>
        <w:t xml:space="preserve">והלחין </w:t>
      </w:r>
      <w:r w:rsidR="007F4B00" w:rsidRPr="00406D96">
        <w:rPr>
          <w:rFonts w:ascii="David" w:hAnsi="David" w:cs="David"/>
          <w:rtl/>
        </w:rPr>
        <w:t xml:space="preserve">בקיץ האחרון, </w:t>
      </w:r>
      <w:r w:rsidR="00406D96">
        <w:rPr>
          <w:rFonts w:ascii="David" w:hAnsi="David" w:cs="David" w:hint="cs"/>
          <w:rtl/>
        </w:rPr>
        <w:t>ו</w:t>
      </w:r>
      <w:r w:rsidR="007F4B00" w:rsidRPr="00406D96">
        <w:rPr>
          <w:rFonts w:ascii="David" w:hAnsi="David" w:cs="David"/>
          <w:rtl/>
        </w:rPr>
        <w:t xml:space="preserve">הוא נולד מתוך החשש למקום שאליו העם מתקדם - עם כל ההפגנות, וההתרחקות בין המגזרים השונים. הרעיון המרכזי </w:t>
      </w:r>
      <w:r w:rsidR="00406D96">
        <w:rPr>
          <w:rFonts w:ascii="David" w:hAnsi="David" w:cs="David" w:hint="cs"/>
          <w:rtl/>
        </w:rPr>
        <w:t xml:space="preserve">בשיר </w:t>
      </w:r>
      <w:r w:rsidR="00406D96" w:rsidRPr="00406D96">
        <w:rPr>
          <w:rFonts w:ascii="David" w:hAnsi="David" w:cs="David"/>
          <w:rtl/>
        </w:rPr>
        <w:t>מדגיש את העובדה שאנחנו כעם</w:t>
      </w:r>
      <w:r w:rsidR="007F4B00" w:rsidRPr="00406D96">
        <w:rPr>
          <w:rFonts w:ascii="David" w:hAnsi="David" w:cs="David"/>
          <w:rtl/>
        </w:rPr>
        <w:t xml:space="preserve"> עדיין בונים את הבית</w:t>
      </w:r>
      <w:r w:rsidR="00406D96" w:rsidRPr="00406D96">
        <w:rPr>
          <w:rFonts w:ascii="David" w:hAnsi="David" w:cs="David"/>
          <w:rtl/>
        </w:rPr>
        <w:t xml:space="preserve"> </w:t>
      </w:r>
      <w:r w:rsidR="00081D09">
        <w:rPr>
          <w:rFonts w:ascii="David" w:hAnsi="David" w:cs="David"/>
          <w:rtl/>
        </w:rPr>
        <w:t>–</w:t>
      </w:r>
      <w:r w:rsidR="00406D96">
        <w:rPr>
          <w:rFonts w:ascii="David" w:hAnsi="David" w:cs="David" w:hint="cs"/>
          <w:rtl/>
        </w:rPr>
        <w:t xml:space="preserve"> </w:t>
      </w:r>
      <w:r w:rsidR="00081D09">
        <w:rPr>
          <w:rFonts w:ascii="David" w:hAnsi="David" w:cs="David" w:hint="cs"/>
          <w:rtl/>
        </w:rPr>
        <w:t xml:space="preserve">גם אחרי יותר מ-75 שנים </w:t>
      </w:r>
      <w:r w:rsidR="007F4B00" w:rsidRPr="00406D96">
        <w:rPr>
          <w:rFonts w:ascii="David" w:hAnsi="David" w:cs="David"/>
          <w:rtl/>
        </w:rPr>
        <w:t>לא באמת סיימנו</w:t>
      </w:r>
      <w:r w:rsidR="00292796">
        <w:rPr>
          <w:rFonts w:ascii="David" w:hAnsi="David" w:cs="David" w:hint="cs"/>
          <w:rtl/>
        </w:rPr>
        <w:t>.</w:t>
      </w:r>
      <w:r w:rsidR="007F4B00" w:rsidRPr="00406D96">
        <w:rPr>
          <w:rFonts w:ascii="David" w:hAnsi="David" w:cs="David"/>
          <w:rtl/>
        </w:rPr>
        <w:t xml:space="preserve"> </w:t>
      </w:r>
      <w:r w:rsidR="00292796" w:rsidRPr="002E18A8">
        <w:rPr>
          <w:rFonts w:ascii="David" w:hAnsi="David" w:cs="David"/>
          <w:rtl/>
        </w:rPr>
        <w:t xml:space="preserve">כל המחלוקות הן חלק מכאבי הצמיחה שלנו כעם. </w:t>
      </w:r>
      <w:r w:rsidR="00801FB1" w:rsidRPr="002E18A8">
        <w:rPr>
          <w:rFonts w:ascii="David" w:hAnsi="David" w:cs="David"/>
          <w:rtl/>
        </w:rPr>
        <w:t xml:space="preserve">המאבקים הללו </w:t>
      </w:r>
      <w:r w:rsidR="00081D09">
        <w:rPr>
          <w:rFonts w:ascii="David" w:hAnsi="David" w:cs="David" w:hint="cs"/>
          <w:rtl/>
        </w:rPr>
        <w:t xml:space="preserve">הם </w:t>
      </w:r>
      <w:r w:rsidR="00801FB1" w:rsidRPr="002E18A8">
        <w:rPr>
          <w:rFonts w:ascii="David" w:hAnsi="David" w:cs="David"/>
          <w:rtl/>
        </w:rPr>
        <w:t>כמעין צירי לידה של מדינה שמתמשכים כבר 75 שנים.</w:t>
      </w:r>
    </w:p>
    <w:p w14:paraId="5C111090" w14:textId="77777777" w:rsidR="00801FB1" w:rsidRPr="00ED3EF7" w:rsidRDefault="00801FB1" w:rsidP="004C60A5">
      <w:pPr>
        <w:spacing w:line="360" w:lineRule="auto"/>
        <w:jc w:val="both"/>
        <w:rPr>
          <w:rFonts w:ascii="David" w:hAnsi="David" w:cs="David"/>
          <w:sz w:val="16"/>
          <w:szCs w:val="16"/>
          <w:rtl/>
        </w:rPr>
      </w:pPr>
    </w:p>
    <w:p w14:paraId="45D91261" w14:textId="09387593" w:rsidR="004C60A5" w:rsidRPr="004C60A5" w:rsidRDefault="004C60A5" w:rsidP="004C60A5">
      <w:pPr>
        <w:spacing w:line="360" w:lineRule="auto"/>
        <w:jc w:val="both"/>
        <w:rPr>
          <w:rFonts w:ascii="David" w:hAnsi="David" w:cs="David"/>
          <w:rtl/>
        </w:rPr>
      </w:pPr>
      <w:r w:rsidRPr="004C60A5">
        <w:rPr>
          <w:rFonts w:ascii="David" w:hAnsi="David" w:cs="David" w:hint="cs"/>
          <w:b/>
          <w:bCs/>
          <w:rtl/>
        </w:rPr>
        <w:t>אמיר בן גל</w:t>
      </w:r>
      <w:r w:rsidRPr="004C60A5">
        <w:rPr>
          <w:rFonts w:ascii="David" w:hAnsi="David" w:cs="David" w:hint="cs"/>
          <w:rtl/>
        </w:rPr>
        <w:t xml:space="preserve">, הוא </w:t>
      </w:r>
      <w:r w:rsidRPr="004C60A5">
        <w:rPr>
          <w:rFonts w:ascii="David" w:hAnsi="David" w:cs="David"/>
          <w:rtl/>
        </w:rPr>
        <w:t>איש חינוך וותיק</w:t>
      </w:r>
      <w:r w:rsidRPr="004C60A5">
        <w:rPr>
          <w:rFonts w:ascii="David" w:hAnsi="David" w:cs="David" w:hint="cs"/>
          <w:rtl/>
        </w:rPr>
        <w:t xml:space="preserve">, </w:t>
      </w:r>
      <w:r w:rsidR="00292796">
        <w:rPr>
          <w:rFonts w:ascii="David" w:hAnsi="David" w:cs="David" w:hint="cs"/>
          <w:rtl/>
        </w:rPr>
        <w:t>ש</w:t>
      </w:r>
      <w:r w:rsidRPr="004C60A5">
        <w:rPr>
          <w:rFonts w:ascii="David" w:hAnsi="David" w:cs="David"/>
          <w:rtl/>
        </w:rPr>
        <w:t xml:space="preserve">משמש </w:t>
      </w:r>
      <w:r w:rsidRPr="004C60A5">
        <w:rPr>
          <w:rFonts w:ascii="David" w:hAnsi="David" w:cs="David" w:hint="cs"/>
          <w:rtl/>
        </w:rPr>
        <w:t xml:space="preserve">מזה מספר </w:t>
      </w:r>
      <w:r w:rsidRPr="004C60A5">
        <w:rPr>
          <w:rFonts w:ascii="David" w:hAnsi="David" w:cs="David"/>
          <w:rtl/>
        </w:rPr>
        <w:t>שנים כמנהל בי</w:t>
      </w:r>
      <w:r w:rsidR="00292796">
        <w:rPr>
          <w:rFonts w:ascii="David" w:hAnsi="David" w:cs="David" w:hint="cs"/>
          <w:rtl/>
        </w:rPr>
        <w:t>ה"ס</w:t>
      </w:r>
      <w:r w:rsidRPr="004C60A5">
        <w:rPr>
          <w:rFonts w:ascii="David" w:hAnsi="David" w:cs="David"/>
          <w:rtl/>
        </w:rPr>
        <w:t xml:space="preserve"> בבית שמש, </w:t>
      </w:r>
      <w:r w:rsidRPr="004C60A5">
        <w:rPr>
          <w:rFonts w:ascii="David" w:hAnsi="David" w:cs="David" w:hint="cs"/>
          <w:rtl/>
        </w:rPr>
        <w:t>ומתגורר</w:t>
      </w:r>
      <w:r w:rsidRPr="004C60A5">
        <w:rPr>
          <w:rFonts w:ascii="David" w:hAnsi="David" w:cs="David"/>
          <w:rtl/>
        </w:rPr>
        <w:t xml:space="preserve"> בירושלים</w:t>
      </w:r>
      <w:r w:rsidR="00081D09">
        <w:rPr>
          <w:rFonts w:ascii="David" w:hAnsi="David" w:cs="David" w:hint="cs"/>
          <w:rtl/>
        </w:rPr>
        <w:t>.</w:t>
      </w:r>
      <w:r w:rsidR="00ED75AA">
        <w:rPr>
          <w:rFonts w:ascii="David" w:hAnsi="David" w:cs="David" w:hint="cs"/>
          <w:rtl/>
        </w:rPr>
        <w:t xml:space="preserve"> </w:t>
      </w:r>
      <w:r w:rsidRPr="004C60A5">
        <w:rPr>
          <w:rFonts w:ascii="David" w:hAnsi="David" w:cs="David"/>
          <w:rtl/>
        </w:rPr>
        <w:t>כסרן בחטיבת מילואים בצנחנים</w:t>
      </w:r>
      <w:r w:rsidR="00081D09">
        <w:rPr>
          <w:rFonts w:ascii="David" w:hAnsi="David" w:cs="David" w:hint="cs"/>
          <w:rtl/>
        </w:rPr>
        <w:t xml:space="preserve"> הוא</w:t>
      </w:r>
      <w:r w:rsidR="006C67A1">
        <w:rPr>
          <w:rFonts w:ascii="David" w:hAnsi="David" w:cs="David" w:hint="cs"/>
          <w:rtl/>
        </w:rPr>
        <w:t xml:space="preserve"> יצא אל </w:t>
      </w:r>
      <w:r w:rsidRPr="004C60A5">
        <w:rPr>
          <w:rFonts w:ascii="David" w:hAnsi="David" w:cs="David" w:hint="cs"/>
          <w:rtl/>
        </w:rPr>
        <w:t>חזית הקרב</w:t>
      </w:r>
      <w:r w:rsidR="006C67A1">
        <w:rPr>
          <w:rFonts w:ascii="David" w:hAnsi="David" w:cs="David" w:hint="cs"/>
          <w:rtl/>
        </w:rPr>
        <w:t xml:space="preserve"> ב- 7/10 </w:t>
      </w:r>
      <w:r w:rsidR="00081D09">
        <w:rPr>
          <w:rFonts w:ascii="David" w:hAnsi="David" w:cs="David" w:hint="cs"/>
          <w:rtl/>
        </w:rPr>
        <w:t>למשך יותר מארבעה חודשים</w:t>
      </w:r>
      <w:r w:rsidR="006C67A1">
        <w:rPr>
          <w:rFonts w:ascii="David" w:hAnsi="David" w:cs="David" w:hint="cs"/>
          <w:rtl/>
        </w:rPr>
        <w:t xml:space="preserve">, </w:t>
      </w:r>
      <w:r w:rsidR="00081D09">
        <w:rPr>
          <w:rFonts w:ascii="David" w:hAnsi="David" w:cs="David" w:hint="cs"/>
          <w:rtl/>
        </w:rPr>
        <w:t xml:space="preserve">מתוכם חודשיים בהם </w:t>
      </w:r>
      <w:r w:rsidR="006C67A1">
        <w:rPr>
          <w:rFonts w:ascii="David" w:hAnsi="David" w:cs="David" w:hint="cs"/>
          <w:rtl/>
        </w:rPr>
        <w:t xml:space="preserve">שהה עמוק בלחימה בחאן יונס. </w:t>
      </w:r>
    </w:p>
    <w:p w14:paraId="14660F66" w14:textId="505BE909" w:rsidR="00593644" w:rsidRDefault="00DC7753" w:rsidP="00593644">
      <w:pPr>
        <w:spacing w:line="360" w:lineRule="auto"/>
        <w:jc w:val="both"/>
        <w:rPr>
          <w:rFonts w:ascii="David" w:hAnsi="David" w:cs="David"/>
          <w:rtl/>
        </w:rPr>
      </w:pPr>
      <w:r w:rsidRPr="00DC7753">
        <w:rPr>
          <w:rFonts w:ascii="David" w:hAnsi="David" w:cs="David" w:hint="cs"/>
          <w:rtl/>
        </w:rPr>
        <w:t xml:space="preserve">לקראת חזרתו של אמיר משירות </w:t>
      </w:r>
      <w:r w:rsidR="00081D09">
        <w:rPr>
          <w:rFonts w:ascii="David" w:hAnsi="David" w:cs="David" w:hint="cs"/>
          <w:rtl/>
        </w:rPr>
        <w:t>ה</w:t>
      </w:r>
      <w:r w:rsidRPr="00DC7753">
        <w:rPr>
          <w:rFonts w:ascii="David" w:hAnsi="David" w:cs="David" w:hint="cs"/>
          <w:rtl/>
        </w:rPr>
        <w:t>מילואים</w:t>
      </w:r>
      <w:r w:rsidR="00081D09">
        <w:rPr>
          <w:rFonts w:ascii="David" w:hAnsi="David" w:cs="David" w:hint="cs"/>
          <w:rtl/>
        </w:rPr>
        <w:t xml:space="preserve"> לתפקידו כמנהל בבית הספר</w:t>
      </w:r>
      <w:r w:rsidRPr="00DC7753">
        <w:rPr>
          <w:rFonts w:ascii="David" w:hAnsi="David" w:cs="David" w:hint="cs"/>
          <w:rtl/>
        </w:rPr>
        <w:t xml:space="preserve">, הרכז החברתי של ביה"ס </w:t>
      </w:r>
      <w:r w:rsidRPr="00DC7753">
        <w:rPr>
          <w:rFonts w:ascii="David" w:hAnsi="David" w:cs="David" w:hint="cs"/>
          <w:b/>
          <w:bCs/>
          <w:rtl/>
        </w:rPr>
        <w:t xml:space="preserve">אביעד גולדמן, </w:t>
      </w:r>
      <w:r w:rsidRPr="00DC7753">
        <w:rPr>
          <w:rFonts w:ascii="David" w:hAnsi="David" w:cs="David" w:hint="cs"/>
          <w:rtl/>
        </w:rPr>
        <w:t xml:space="preserve">שהכיר את העשייה </w:t>
      </w:r>
      <w:r w:rsidR="00901D53">
        <w:rPr>
          <w:rFonts w:ascii="David" w:hAnsi="David" w:cs="David" w:hint="cs"/>
          <w:rtl/>
        </w:rPr>
        <w:t>ה</w:t>
      </w:r>
      <w:r w:rsidRPr="00DC7753">
        <w:rPr>
          <w:rFonts w:ascii="David" w:hAnsi="David" w:cs="David" w:hint="cs"/>
          <w:rtl/>
        </w:rPr>
        <w:t xml:space="preserve">מוזיקלית של אמיר, </w:t>
      </w:r>
      <w:r w:rsidR="00081D09">
        <w:rPr>
          <w:rFonts w:ascii="David" w:hAnsi="David" w:cs="David" w:hint="cs"/>
          <w:rtl/>
        </w:rPr>
        <w:t>חיפש דרך ראויה לקבל את פניו אחרי התקופה הארוכה בה שירת את המדינה.</w:t>
      </w:r>
      <w:r w:rsidRPr="00DC7753">
        <w:rPr>
          <w:rFonts w:ascii="David" w:hAnsi="David" w:cs="David" w:hint="cs"/>
          <w:rtl/>
        </w:rPr>
        <w:t xml:space="preserve"> יחד עם </w:t>
      </w:r>
      <w:r w:rsidRPr="00DC7753">
        <w:rPr>
          <w:rFonts w:ascii="David" w:hAnsi="David" w:cs="David" w:hint="cs"/>
          <w:b/>
          <w:bCs/>
          <w:rtl/>
        </w:rPr>
        <w:t>דודי פרי</w:t>
      </w:r>
      <w:r w:rsidR="00571CDE">
        <w:rPr>
          <w:rFonts w:ascii="David" w:hAnsi="David" w:cs="David" w:hint="cs"/>
          <w:b/>
          <w:bCs/>
          <w:rtl/>
        </w:rPr>
        <w:t>ש</w:t>
      </w:r>
      <w:r w:rsidRPr="00DC7753">
        <w:rPr>
          <w:rFonts w:ascii="David" w:hAnsi="David" w:cs="David" w:hint="cs"/>
          <w:b/>
          <w:bCs/>
          <w:rtl/>
        </w:rPr>
        <w:t>מן</w:t>
      </w:r>
      <w:r w:rsidRPr="00DC7753">
        <w:rPr>
          <w:rFonts w:ascii="David" w:hAnsi="David" w:cs="David" w:hint="cs"/>
          <w:rtl/>
        </w:rPr>
        <w:t>, הזמר המבצע את השיר</w:t>
      </w:r>
      <w:r w:rsidR="00081D09">
        <w:rPr>
          <w:rFonts w:ascii="David" w:hAnsi="David" w:cs="David" w:hint="cs"/>
          <w:rtl/>
        </w:rPr>
        <w:t xml:space="preserve"> (</w:t>
      </w:r>
      <w:r>
        <w:rPr>
          <w:rFonts w:ascii="David" w:hAnsi="David" w:cs="David" w:hint="cs"/>
          <w:rtl/>
        </w:rPr>
        <w:t>ומי שלקח חלק בהקלטת שיר נוס</w:t>
      </w:r>
      <w:r w:rsidR="00901D53">
        <w:rPr>
          <w:rFonts w:ascii="David" w:hAnsi="David" w:cs="David" w:hint="cs"/>
          <w:rtl/>
        </w:rPr>
        <w:t xml:space="preserve">ף </w:t>
      </w:r>
      <w:r>
        <w:rPr>
          <w:rFonts w:ascii="David" w:hAnsi="David" w:cs="David" w:hint="cs"/>
          <w:rtl/>
        </w:rPr>
        <w:t>של אמיר</w:t>
      </w:r>
      <w:r w:rsidR="00081D09">
        <w:rPr>
          <w:rFonts w:ascii="David" w:hAnsi="David" w:cs="David" w:hint="cs"/>
          <w:rtl/>
        </w:rPr>
        <w:t>)</w:t>
      </w:r>
      <w:r w:rsidR="00901D53">
        <w:rPr>
          <w:rFonts w:ascii="David" w:hAnsi="David" w:cs="David" w:hint="cs"/>
          <w:rtl/>
        </w:rPr>
        <w:t xml:space="preserve">, השניים </w:t>
      </w:r>
      <w:r w:rsidR="00593644">
        <w:rPr>
          <w:rFonts w:ascii="David" w:hAnsi="David" w:cs="David" w:hint="cs"/>
          <w:rtl/>
        </w:rPr>
        <w:t xml:space="preserve">החליטו </w:t>
      </w:r>
      <w:r w:rsidR="00081D09">
        <w:rPr>
          <w:rFonts w:ascii="David" w:hAnsi="David" w:cs="David" w:hint="cs"/>
          <w:rtl/>
        </w:rPr>
        <w:t>להפיק</w:t>
      </w:r>
      <w:r w:rsidR="00901D53">
        <w:rPr>
          <w:rFonts w:ascii="David" w:hAnsi="David" w:cs="David" w:hint="cs"/>
          <w:rtl/>
        </w:rPr>
        <w:t xml:space="preserve"> את השיר </w:t>
      </w:r>
      <w:r w:rsidR="00593644">
        <w:rPr>
          <w:rFonts w:ascii="David" w:hAnsi="David" w:cs="David" w:hint="cs"/>
          <w:rtl/>
        </w:rPr>
        <w:t>כהפתעה</w:t>
      </w:r>
      <w:r w:rsidR="00081D09">
        <w:rPr>
          <w:rFonts w:ascii="David" w:hAnsi="David" w:cs="David" w:hint="cs"/>
          <w:rtl/>
        </w:rPr>
        <w:t>, ושיתפו את</w:t>
      </w:r>
      <w:r w:rsidR="00901D53">
        <w:rPr>
          <w:rFonts w:ascii="David" w:hAnsi="David" w:cs="David" w:hint="cs"/>
          <w:rtl/>
        </w:rPr>
        <w:t xml:space="preserve"> תלמידי ביה"ס</w:t>
      </w:r>
      <w:r w:rsidR="00081D09">
        <w:rPr>
          <w:rFonts w:ascii="David" w:hAnsi="David" w:cs="David" w:hint="cs"/>
          <w:rtl/>
        </w:rPr>
        <w:t xml:space="preserve"> בתהליך</w:t>
      </w:r>
      <w:r w:rsidR="00593644">
        <w:rPr>
          <w:rFonts w:ascii="David" w:hAnsi="David" w:cs="David" w:hint="cs"/>
          <w:rtl/>
        </w:rPr>
        <w:t>.</w:t>
      </w:r>
      <w:r w:rsidR="00081D09">
        <w:rPr>
          <w:rFonts w:ascii="David" w:hAnsi="David" w:cs="David" w:hint="cs"/>
          <w:rtl/>
        </w:rPr>
        <w:t xml:space="preserve"> </w:t>
      </w:r>
      <w:r w:rsidR="00593644">
        <w:rPr>
          <w:rFonts w:ascii="David" w:hAnsi="David" w:cs="David" w:hint="cs"/>
          <w:rtl/>
        </w:rPr>
        <w:t>המחווה המעניינת הגיעה עד לערוצי החדשות, שראיינו את אמיר ויוזמי המחווה.</w:t>
      </w:r>
    </w:p>
    <w:p w14:paraId="5E0E6B2C" w14:textId="77777777" w:rsidR="00593644" w:rsidRPr="00ED3EF7" w:rsidRDefault="00593644" w:rsidP="00593644">
      <w:pPr>
        <w:spacing w:line="360" w:lineRule="auto"/>
        <w:jc w:val="both"/>
        <w:rPr>
          <w:rFonts w:ascii="David" w:hAnsi="David" w:cs="David"/>
          <w:sz w:val="16"/>
          <w:szCs w:val="16"/>
          <w:rtl/>
        </w:rPr>
      </w:pPr>
    </w:p>
    <w:p w14:paraId="2B3CDC43" w14:textId="0A198364" w:rsidR="00593644" w:rsidRPr="00DC7753" w:rsidRDefault="00593644" w:rsidP="00306F68">
      <w:pPr>
        <w:spacing w:line="360" w:lineRule="auto"/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כפועל יוצא מכך אמיר החליט להקליט את השיר באופן מקצועי יותר אך לשמר את הבוסריות שבו,</w:t>
      </w:r>
      <w:r w:rsidR="00306F68">
        <w:rPr>
          <w:rFonts w:ascii="David" w:hAnsi="David" w:cs="David" w:hint="cs"/>
          <w:rtl/>
        </w:rPr>
        <w:t xml:space="preserve"> כחלק מהקסם</w:t>
      </w:r>
      <w:r w:rsidR="00081D09">
        <w:rPr>
          <w:rFonts w:ascii="David" w:hAnsi="David" w:cs="David" w:hint="cs"/>
          <w:rtl/>
        </w:rPr>
        <w:t>.</w:t>
      </w:r>
      <w:r>
        <w:rPr>
          <w:rFonts w:ascii="David" w:hAnsi="David" w:cs="David" w:hint="cs"/>
          <w:rtl/>
        </w:rPr>
        <w:t xml:space="preserve"> הצוות בחר את המפיקים</w:t>
      </w:r>
      <w:r w:rsidR="00003F4F">
        <w:rPr>
          <w:rFonts w:ascii="David" w:hAnsi="David" w:cs="David" w:hint="cs"/>
          <w:rtl/>
        </w:rPr>
        <w:t>, ש</w:t>
      </w:r>
      <w:r>
        <w:rPr>
          <w:rFonts w:ascii="David" w:hAnsi="David" w:cs="David" w:hint="cs"/>
          <w:rtl/>
        </w:rPr>
        <w:t>לקח</w:t>
      </w:r>
      <w:r w:rsidR="00003F4F">
        <w:rPr>
          <w:rFonts w:ascii="David" w:hAnsi="David" w:cs="David" w:hint="cs"/>
          <w:rtl/>
        </w:rPr>
        <w:t>ו</w:t>
      </w:r>
      <w:r>
        <w:rPr>
          <w:rFonts w:ascii="David" w:hAnsi="David" w:cs="David" w:hint="cs"/>
          <w:rtl/>
        </w:rPr>
        <w:t xml:space="preserve"> חלק בהפקת השירה של התלמידים. התוצאה,</w:t>
      </w:r>
      <w:r w:rsidR="00306F68">
        <w:rPr>
          <w:rFonts w:ascii="David" w:hAnsi="David" w:cs="David" w:hint="cs"/>
          <w:rtl/>
        </w:rPr>
        <w:t xml:space="preserve"> </w:t>
      </w:r>
      <w:r>
        <w:rPr>
          <w:rFonts w:ascii="David" w:hAnsi="David" w:cs="David" w:hint="cs"/>
          <w:rtl/>
        </w:rPr>
        <w:t xml:space="preserve">שיר בסגנון ראפ </w:t>
      </w:r>
      <w:r w:rsidR="00306F68">
        <w:rPr>
          <w:rFonts w:ascii="David" w:hAnsi="David" w:cs="David" w:hint="cs"/>
          <w:rtl/>
        </w:rPr>
        <w:t xml:space="preserve">קצבי וסוחף </w:t>
      </w:r>
      <w:r w:rsidR="009D1DAC">
        <w:rPr>
          <w:rFonts w:ascii="David" w:hAnsi="David" w:cs="David" w:hint="cs"/>
          <w:rtl/>
        </w:rPr>
        <w:t>המבטא</w:t>
      </w:r>
      <w:r w:rsidR="00306F68">
        <w:rPr>
          <w:rFonts w:ascii="David" w:hAnsi="David" w:cs="David" w:hint="cs"/>
          <w:rtl/>
        </w:rPr>
        <w:t xml:space="preserve"> תחושה של אתגר ומאבק מצד אחד, ויוצר הרמוניה וזרימה מצד שני. </w:t>
      </w:r>
    </w:p>
    <w:p w14:paraId="26A1CD3F" w14:textId="77777777" w:rsidR="00872D17" w:rsidRPr="00ED3EF7" w:rsidRDefault="00872D17" w:rsidP="0080189F">
      <w:pPr>
        <w:spacing w:line="360" w:lineRule="auto"/>
        <w:jc w:val="both"/>
        <w:rPr>
          <w:rFonts w:ascii="David" w:hAnsi="David" w:cs="David"/>
          <w:sz w:val="16"/>
          <w:szCs w:val="16"/>
          <w:rtl/>
        </w:rPr>
      </w:pPr>
    </w:p>
    <w:p w14:paraId="4BFA9446" w14:textId="6143CBC0" w:rsidR="0080189F" w:rsidRPr="00402D83" w:rsidRDefault="0080189F" w:rsidP="0080189F">
      <w:pPr>
        <w:spacing w:line="360" w:lineRule="auto"/>
        <w:jc w:val="both"/>
        <w:rPr>
          <w:rFonts w:ascii="David" w:hAnsi="David" w:cs="David"/>
        </w:rPr>
      </w:pPr>
      <w:r w:rsidRPr="00402D83">
        <w:rPr>
          <w:rFonts w:ascii="David" w:hAnsi="David" w:cs="David"/>
          <w:rtl/>
        </w:rPr>
        <w:t>העיסוק במוסיקה מלווה את אמיר</w:t>
      </w:r>
      <w:r w:rsidR="00402D83" w:rsidRPr="00402D83">
        <w:rPr>
          <w:rFonts w:ascii="David" w:hAnsi="David" w:cs="David" w:hint="cs"/>
          <w:rtl/>
        </w:rPr>
        <w:t xml:space="preserve"> מזה </w:t>
      </w:r>
      <w:r w:rsidRPr="00402D83">
        <w:rPr>
          <w:rFonts w:ascii="David" w:hAnsi="David" w:cs="David"/>
          <w:rtl/>
        </w:rPr>
        <w:t xml:space="preserve">עשרים שנה, בהן הוא כתב והלחין עשרות שירים, אך </w:t>
      </w:r>
      <w:r w:rsidR="001C47A3" w:rsidRPr="00402D83">
        <w:rPr>
          <w:rFonts w:ascii="David" w:hAnsi="David" w:cs="David" w:hint="cs"/>
          <w:rtl/>
        </w:rPr>
        <w:t>בחר</w:t>
      </w:r>
      <w:r w:rsidRPr="00402D83">
        <w:rPr>
          <w:rFonts w:ascii="David" w:hAnsi="David" w:cs="David"/>
          <w:rtl/>
        </w:rPr>
        <w:t xml:space="preserve"> עד </w:t>
      </w:r>
      <w:r w:rsidR="00081D09">
        <w:rPr>
          <w:rFonts w:ascii="David" w:hAnsi="David" w:cs="David" w:hint="cs"/>
          <w:rtl/>
        </w:rPr>
        <w:t>לא מזמן</w:t>
      </w:r>
      <w:r w:rsidRPr="00402D83">
        <w:rPr>
          <w:rFonts w:ascii="David" w:hAnsi="David" w:cs="David"/>
          <w:rtl/>
        </w:rPr>
        <w:t xml:space="preserve"> </w:t>
      </w:r>
      <w:r w:rsidR="001C47A3" w:rsidRPr="00402D83">
        <w:rPr>
          <w:rFonts w:ascii="David" w:hAnsi="David" w:cs="David" w:hint="cs"/>
          <w:rtl/>
        </w:rPr>
        <w:t xml:space="preserve">להישאר </w:t>
      </w:r>
      <w:r w:rsidRPr="00402D83">
        <w:rPr>
          <w:rFonts w:ascii="David" w:hAnsi="David" w:cs="David"/>
          <w:rtl/>
        </w:rPr>
        <w:t>מחוץ לאור הזרקורים.</w:t>
      </w:r>
    </w:p>
    <w:p w14:paraId="7B55E50E" w14:textId="4B3C4303" w:rsidR="0080189F" w:rsidRPr="00402D83" w:rsidRDefault="0080189F" w:rsidP="00D71EFE">
      <w:pPr>
        <w:spacing w:line="360" w:lineRule="auto"/>
        <w:jc w:val="both"/>
        <w:rPr>
          <w:rFonts w:ascii="David" w:hAnsi="David" w:cs="David"/>
          <w:rtl/>
        </w:rPr>
      </w:pPr>
      <w:r w:rsidRPr="00402D83">
        <w:rPr>
          <w:rFonts w:ascii="David" w:hAnsi="David" w:cs="David"/>
          <w:rtl/>
        </w:rPr>
        <w:t>במהלך השנתיים האחרונות אמיר ה</w:t>
      </w:r>
      <w:r w:rsidR="001C47A3" w:rsidRPr="00402D83">
        <w:rPr>
          <w:rFonts w:ascii="David" w:hAnsi="David" w:cs="David" w:hint="cs"/>
          <w:rtl/>
        </w:rPr>
        <w:t xml:space="preserve">חל </w:t>
      </w:r>
      <w:r w:rsidRPr="00402D83">
        <w:rPr>
          <w:rFonts w:ascii="David" w:hAnsi="David" w:cs="David"/>
          <w:rtl/>
        </w:rPr>
        <w:t xml:space="preserve">להפיק את שיריו יחד עם המפיק </w:t>
      </w:r>
      <w:r w:rsidR="001C47A3" w:rsidRPr="00402D83">
        <w:rPr>
          <w:rFonts w:ascii="David" w:hAnsi="David" w:cs="David" w:hint="cs"/>
          <w:rtl/>
        </w:rPr>
        <w:t xml:space="preserve">המוזיקלי </w:t>
      </w:r>
      <w:r w:rsidRPr="00402D83">
        <w:rPr>
          <w:rFonts w:ascii="David" w:hAnsi="David" w:cs="David"/>
          <w:rtl/>
        </w:rPr>
        <w:t>המ</w:t>
      </w:r>
      <w:r w:rsidR="001C47A3" w:rsidRPr="00402D83">
        <w:rPr>
          <w:rFonts w:ascii="David" w:hAnsi="David" w:cs="David" w:hint="cs"/>
          <w:rtl/>
        </w:rPr>
        <w:t xml:space="preserve">וערך </w:t>
      </w:r>
      <w:r w:rsidRPr="00402D83">
        <w:rPr>
          <w:rFonts w:ascii="David" w:hAnsi="David" w:cs="David"/>
          <w:b/>
          <w:bCs/>
          <w:rtl/>
        </w:rPr>
        <w:t>אורי אבני</w:t>
      </w:r>
      <w:r w:rsidRPr="00402D83">
        <w:rPr>
          <w:rFonts w:ascii="David" w:hAnsi="David" w:cs="David"/>
          <w:rtl/>
        </w:rPr>
        <w:t xml:space="preserve">. </w:t>
      </w:r>
      <w:r w:rsidR="00D71EFE" w:rsidRPr="00402D83">
        <w:rPr>
          <w:rFonts w:ascii="David" w:hAnsi="David" w:cs="David" w:hint="cs"/>
          <w:rtl/>
        </w:rPr>
        <w:t xml:space="preserve">הוא </w:t>
      </w:r>
      <w:r w:rsidRPr="00402D83">
        <w:rPr>
          <w:rFonts w:ascii="David" w:hAnsi="David" w:cs="David"/>
          <w:rtl/>
        </w:rPr>
        <w:t>מציג יצירה עכשווית שמאגדת לח</w:t>
      </w:r>
      <w:r w:rsidR="00D71EFE" w:rsidRPr="00402D83">
        <w:rPr>
          <w:rFonts w:ascii="David" w:hAnsi="David" w:cs="David" w:hint="cs"/>
          <w:rtl/>
        </w:rPr>
        <w:t>נים</w:t>
      </w:r>
      <w:r w:rsidRPr="00402D83">
        <w:rPr>
          <w:rFonts w:ascii="David" w:hAnsi="David" w:cs="David"/>
          <w:rtl/>
        </w:rPr>
        <w:t xml:space="preserve"> קליט</w:t>
      </w:r>
      <w:r w:rsidR="00D71EFE" w:rsidRPr="00402D83">
        <w:rPr>
          <w:rFonts w:ascii="David" w:hAnsi="David" w:cs="David" w:hint="cs"/>
          <w:rtl/>
        </w:rPr>
        <w:t>ים</w:t>
      </w:r>
      <w:r w:rsidRPr="00402D83">
        <w:rPr>
          <w:rFonts w:ascii="David" w:hAnsi="David" w:cs="David"/>
          <w:rtl/>
        </w:rPr>
        <w:t xml:space="preserve"> שנע</w:t>
      </w:r>
      <w:r w:rsidR="00D71EFE" w:rsidRPr="00402D83">
        <w:rPr>
          <w:rFonts w:ascii="David" w:hAnsi="David" w:cs="David" w:hint="cs"/>
          <w:rtl/>
        </w:rPr>
        <w:t>ים</w:t>
      </w:r>
      <w:r w:rsidRPr="00402D83">
        <w:rPr>
          <w:rFonts w:ascii="David" w:hAnsi="David" w:cs="David"/>
          <w:rtl/>
        </w:rPr>
        <w:t xml:space="preserve"> בין פופ לרוק, יחד עם עיבוד</w:t>
      </w:r>
      <w:r w:rsidR="00D71EFE" w:rsidRPr="00402D83">
        <w:rPr>
          <w:rFonts w:ascii="David" w:hAnsi="David" w:cs="David" w:hint="cs"/>
          <w:rtl/>
        </w:rPr>
        <w:t>ים</w:t>
      </w:r>
      <w:r w:rsidRPr="00402D83">
        <w:rPr>
          <w:rFonts w:ascii="David" w:hAnsi="David" w:cs="David"/>
          <w:rtl/>
        </w:rPr>
        <w:t xml:space="preserve"> זו</w:t>
      </w:r>
      <w:r w:rsidR="00D71EFE" w:rsidRPr="00402D83">
        <w:rPr>
          <w:rFonts w:ascii="David" w:hAnsi="David" w:cs="David" w:hint="cs"/>
          <w:rtl/>
        </w:rPr>
        <w:t>רמים ש</w:t>
      </w:r>
      <w:r w:rsidRPr="00402D83">
        <w:rPr>
          <w:rFonts w:ascii="David" w:hAnsi="David" w:cs="David"/>
          <w:rtl/>
        </w:rPr>
        <w:t>כול</w:t>
      </w:r>
      <w:r w:rsidR="00D71EFE" w:rsidRPr="00402D83">
        <w:rPr>
          <w:rFonts w:ascii="David" w:hAnsi="David" w:cs="David" w:hint="cs"/>
          <w:rtl/>
        </w:rPr>
        <w:t xml:space="preserve">לים </w:t>
      </w:r>
      <w:r w:rsidRPr="00402D83">
        <w:rPr>
          <w:rFonts w:ascii="David" w:hAnsi="David" w:cs="David"/>
          <w:rtl/>
        </w:rPr>
        <w:t>מוטיבים שונים שמשלימים אחד את השני</w:t>
      </w:r>
      <w:r w:rsidR="00D71EFE" w:rsidRPr="00402D83">
        <w:rPr>
          <w:rFonts w:ascii="David" w:hAnsi="David" w:cs="David" w:hint="cs"/>
          <w:rtl/>
        </w:rPr>
        <w:t>.</w:t>
      </w:r>
    </w:p>
    <w:p w14:paraId="590EC356" w14:textId="2668A83D" w:rsidR="00003F4F" w:rsidRDefault="00402D83" w:rsidP="00003F4F">
      <w:pPr>
        <w:spacing w:line="360" w:lineRule="auto"/>
        <w:jc w:val="both"/>
        <w:rPr>
          <w:rFonts w:ascii="David" w:hAnsi="David" w:cs="David"/>
          <w:rtl/>
        </w:rPr>
      </w:pPr>
      <w:r w:rsidRPr="00402D83">
        <w:rPr>
          <w:rFonts w:ascii="David" w:hAnsi="David" w:cs="David" w:hint="cs"/>
          <w:rtl/>
        </w:rPr>
        <w:t xml:space="preserve">לרדיו שוחררו שני שירים : </w:t>
      </w:r>
      <w:r w:rsidRPr="00402D83">
        <w:rPr>
          <w:rFonts w:ascii="David" w:hAnsi="David" w:cs="David" w:hint="cs"/>
          <w:b/>
          <w:bCs/>
          <w:rtl/>
        </w:rPr>
        <w:t>"יום רודף יום" ו "מה יש לי"</w:t>
      </w:r>
      <w:r w:rsidRPr="00402D83">
        <w:rPr>
          <w:rFonts w:ascii="David" w:hAnsi="David" w:cs="David" w:hint="cs"/>
          <w:rtl/>
        </w:rPr>
        <w:t xml:space="preserve"> בהפקתו של אורי אבני. </w:t>
      </w:r>
    </w:p>
    <w:p w14:paraId="1CE6A809" w14:textId="7BBDAE5B" w:rsidR="0080189F" w:rsidRDefault="00C07922" w:rsidP="00B07417">
      <w:pPr>
        <w:jc w:val="center"/>
        <w:rPr>
          <w:rFonts w:cs="David"/>
          <w:b/>
          <w:bCs/>
          <w:color w:val="0000FF"/>
          <w:u w:val="single"/>
          <w:rtl/>
        </w:rPr>
      </w:pPr>
      <w:r w:rsidRPr="00190EBE">
        <w:rPr>
          <w:rFonts w:cs="David" w:hint="cs"/>
          <w:b/>
          <w:bCs/>
          <w:color w:val="E36C0A" w:themeColor="accent6" w:themeShade="BF"/>
          <w:rtl/>
        </w:rPr>
        <w:t xml:space="preserve">הפלך 7 </w:t>
      </w:r>
      <w:r w:rsidRPr="00190EBE">
        <w:rPr>
          <w:rFonts w:cs="David"/>
          <w:b/>
          <w:bCs/>
          <w:color w:val="E36C0A" w:themeColor="accent6" w:themeShade="BF"/>
          <w:rtl/>
        </w:rPr>
        <w:t>תל-אביב/ 054-4</w:t>
      </w:r>
      <w:r w:rsidR="008173CC">
        <w:rPr>
          <w:rFonts w:cs="David" w:hint="cs"/>
          <w:b/>
          <w:bCs/>
          <w:color w:val="E36C0A" w:themeColor="accent6" w:themeShade="BF"/>
          <w:rtl/>
        </w:rPr>
        <w:t>4</w:t>
      </w:r>
      <w:r w:rsidRPr="00190EBE">
        <w:rPr>
          <w:rFonts w:cs="David"/>
          <w:b/>
          <w:bCs/>
          <w:color w:val="E36C0A" w:themeColor="accent6" w:themeShade="BF"/>
          <w:rtl/>
        </w:rPr>
        <w:t xml:space="preserve">16890 /  </w:t>
      </w:r>
      <w:hyperlink r:id="rId6" w:history="1">
        <w:r w:rsidR="008173CC" w:rsidRPr="006562D7">
          <w:rPr>
            <w:rStyle w:val="Hyperlink"/>
            <w:rFonts w:cs="David"/>
          </w:rPr>
          <w:t>keinanalin@gmail.com</w:t>
        </w:r>
      </w:hyperlink>
    </w:p>
    <w:sectPr w:rsidR="0080189F" w:rsidSect="00E64B27">
      <w:pgSz w:w="11906" w:h="16838" w:code="9"/>
      <w:pgMar w:top="720" w:right="1800" w:bottom="1440" w:left="1800" w:header="706" w:footer="706" w:gutter="0"/>
      <w:paperSrc w:first="15" w:other="15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04F8"/>
    <w:multiLevelType w:val="multilevel"/>
    <w:tmpl w:val="90A80046"/>
    <w:lvl w:ilvl="0">
      <w:start w:val="7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31984F16"/>
    <w:multiLevelType w:val="multilevel"/>
    <w:tmpl w:val="A84AA2FE"/>
    <w:lvl w:ilvl="0">
      <w:start w:val="5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A6776D7"/>
    <w:multiLevelType w:val="multilevel"/>
    <w:tmpl w:val="F1CCA89A"/>
    <w:lvl w:ilvl="0">
      <w:start w:val="16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745F3386"/>
    <w:multiLevelType w:val="multilevel"/>
    <w:tmpl w:val="90B62924"/>
    <w:lvl w:ilvl="0">
      <w:start w:val="2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77D86AB1"/>
    <w:multiLevelType w:val="hybridMultilevel"/>
    <w:tmpl w:val="B39C0BDA"/>
    <w:lvl w:ilvl="0" w:tplc="04090001">
      <w:start w:val="1"/>
      <w:numFmt w:val="bullet"/>
      <w:lvlText w:val=""/>
      <w:lvlJc w:val="left"/>
      <w:pPr>
        <w:ind w:left="-3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</w:abstractNum>
  <w:num w:numId="1" w16cid:durableId="180707331">
    <w:abstractNumId w:val="4"/>
  </w:num>
  <w:num w:numId="2" w16cid:durableId="740906583">
    <w:abstractNumId w:val="3"/>
  </w:num>
  <w:num w:numId="3" w16cid:durableId="81340619">
    <w:abstractNumId w:val="1"/>
  </w:num>
  <w:num w:numId="4" w16cid:durableId="563218535">
    <w:abstractNumId w:val="0"/>
  </w:num>
  <w:num w:numId="5" w16cid:durableId="12679996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36C"/>
    <w:rsid w:val="00001B09"/>
    <w:rsid w:val="00001CF3"/>
    <w:rsid w:val="00001E3D"/>
    <w:rsid w:val="000027D3"/>
    <w:rsid w:val="0000286E"/>
    <w:rsid w:val="00003778"/>
    <w:rsid w:val="00003F4F"/>
    <w:rsid w:val="00006548"/>
    <w:rsid w:val="000102B2"/>
    <w:rsid w:val="00011866"/>
    <w:rsid w:val="000123D4"/>
    <w:rsid w:val="00014C2B"/>
    <w:rsid w:val="00016176"/>
    <w:rsid w:val="00016201"/>
    <w:rsid w:val="00020492"/>
    <w:rsid w:val="00023BF7"/>
    <w:rsid w:val="0002525F"/>
    <w:rsid w:val="00025D03"/>
    <w:rsid w:val="00026392"/>
    <w:rsid w:val="00026683"/>
    <w:rsid w:val="00031227"/>
    <w:rsid w:val="000318DD"/>
    <w:rsid w:val="00031FAF"/>
    <w:rsid w:val="00033DFA"/>
    <w:rsid w:val="000405C2"/>
    <w:rsid w:val="0004148A"/>
    <w:rsid w:val="000418FA"/>
    <w:rsid w:val="0004665F"/>
    <w:rsid w:val="00047F7A"/>
    <w:rsid w:val="000532C8"/>
    <w:rsid w:val="000545B3"/>
    <w:rsid w:val="00054792"/>
    <w:rsid w:val="00054D44"/>
    <w:rsid w:val="00056442"/>
    <w:rsid w:val="00056E70"/>
    <w:rsid w:val="00060594"/>
    <w:rsid w:val="00060DB7"/>
    <w:rsid w:val="0006166F"/>
    <w:rsid w:val="000627E7"/>
    <w:rsid w:val="000644A0"/>
    <w:rsid w:val="00070CB6"/>
    <w:rsid w:val="00073092"/>
    <w:rsid w:val="00075584"/>
    <w:rsid w:val="000765ED"/>
    <w:rsid w:val="00076CA8"/>
    <w:rsid w:val="00081D09"/>
    <w:rsid w:val="00082667"/>
    <w:rsid w:val="00082FEC"/>
    <w:rsid w:val="00085F18"/>
    <w:rsid w:val="00087AB2"/>
    <w:rsid w:val="000911D9"/>
    <w:rsid w:val="0009121D"/>
    <w:rsid w:val="00093540"/>
    <w:rsid w:val="0009455E"/>
    <w:rsid w:val="000964EE"/>
    <w:rsid w:val="000A1538"/>
    <w:rsid w:val="000A27C1"/>
    <w:rsid w:val="000A2F14"/>
    <w:rsid w:val="000A378D"/>
    <w:rsid w:val="000A55B4"/>
    <w:rsid w:val="000A56E3"/>
    <w:rsid w:val="000A6DE8"/>
    <w:rsid w:val="000A7BD5"/>
    <w:rsid w:val="000B2A48"/>
    <w:rsid w:val="000B7F57"/>
    <w:rsid w:val="000C464E"/>
    <w:rsid w:val="000C788D"/>
    <w:rsid w:val="000D048C"/>
    <w:rsid w:val="000D2A8E"/>
    <w:rsid w:val="000D2F62"/>
    <w:rsid w:val="000D576B"/>
    <w:rsid w:val="000D590D"/>
    <w:rsid w:val="000E2F57"/>
    <w:rsid w:val="000E348E"/>
    <w:rsid w:val="000F0DBA"/>
    <w:rsid w:val="000F0F30"/>
    <w:rsid w:val="000F1B71"/>
    <w:rsid w:val="000F2EDD"/>
    <w:rsid w:val="000F3834"/>
    <w:rsid w:val="000F3FAD"/>
    <w:rsid w:val="000F4036"/>
    <w:rsid w:val="000F4893"/>
    <w:rsid w:val="00101073"/>
    <w:rsid w:val="00102519"/>
    <w:rsid w:val="00103284"/>
    <w:rsid w:val="00103CED"/>
    <w:rsid w:val="00104127"/>
    <w:rsid w:val="001104A8"/>
    <w:rsid w:val="00116601"/>
    <w:rsid w:val="0011669F"/>
    <w:rsid w:val="00116AB6"/>
    <w:rsid w:val="00120C1F"/>
    <w:rsid w:val="00121923"/>
    <w:rsid w:val="00122F97"/>
    <w:rsid w:val="00127168"/>
    <w:rsid w:val="00127F9A"/>
    <w:rsid w:val="00135237"/>
    <w:rsid w:val="00135AA7"/>
    <w:rsid w:val="00135CE7"/>
    <w:rsid w:val="00137849"/>
    <w:rsid w:val="00141393"/>
    <w:rsid w:val="001449A1"/>
    <w:rsid w:val="0014573F"/>
    <w:rsid w:val="00147491"/>
    <w:rsid w:val="00150769"/>
    <w:rsid w:val="00151585"/>
    <w:rsid w:val="00155219"/>
    <w:rsid w:val="001618F9"/>
    <w:rsid w:val="00162670"/>
    <w:rsid w:val="00165E20"/>
    <w:rsid w:val="001667C6"/>
    <w:rsid w:val="001677C6"/>
    <w:rsid w:val="00170434"/>
    <w:rsid w:val="00170B3E"/>
    <w:rsid w:val="00171A88"/>
    <w:rsid w:val="001740D4"/>
    <w:rsid w:val="00174DCF"/>
    <w:rsid w:val="00175139"/>
    <w:rsid w:val="001755A9"/>
    <w:rsid w:val="001761B0"/>
    <w:rsid w:val="00177340"/>
    <w:rsid w:val="00180626"/>
    <w:rsid w:val="00184C34"/>
    <w:rsid w:val="00186803"/>
    <w:rsid w:val="00186BCD"/>
    <w:rsid w:val="00190EBE"/>
    <w:rsid w:val="001913D8"/>
    <w:rsid w:val="0019195D"/>
    <w:rsid w:val="00195FF1"/>
    <w:rsid w:val="0019683C"/>
    <w:rsid w:val="00196A1B"/>
    <w:rsid w:val="001B0428"/>
    <w:rsid w:val="001B1CBA"/>
    <w:rsid w:val="001B2AA1"/>
    <w:rsid w:val="001B4239"/>
    <w:rsid w:val="001B703C"/>
    <w:rsid w:val="001B7493"/>
    <w:rsid w:val="001C06E7"/>
    <w:rsid w:val="001C08AF"/>
    <w:rsid w:val="001C47A3"/>
    <w:rsid w:val="001C487E"/>
    <w:rsid w:val="001D1650"/>
    <w:rsid w:val="001E26B7"/>
    <w:rsid w:val="001E37AE"/>
    <w:rsid w:val="001E3ABC"/>
    <w:rsid w:val="001E56E1"/>
    <w:rsid w:val="001E57C6"/>
    <w:rsid w:val="001E79F0"/>
    <w:rsid w:val="001F47FB"/>
    <w:rsid w:val="001F661D"/>
    <w:rsid w:val="00203884"/>
    <w:rsid w:val="002043AE"/>
    <w:rsid w:val="002073EA"/>
    <w:rsid w:val="00207B18"/>
    <w:rsid w:val="0021098A"/>
    <w:rsid w:val="002116CF"/>
    <w:rsid w:val="00217738"/>
    <w:rsid w:val="00217B6B"/>
    <w:rsid w:val="002214DB"/>
    <w:rsid w:val="002235FC"/>
    <w:rsid w:val="00235405"/>
    <w:rsid w:val="002360D5"/>
    <w:rsid w:val="00236AA5"/>
    <w:rsid w:val="00241C35"/>
    <w:rsid w:val="00243C2B"/>
    <w:rsid w:val="00245015"/>
    <w:rsid w:val="002460BD"/>
    <w:rsid w:val="00246369"/>
    <w:rsid w:val="0024637C"/>
    <w:rsid w:val="00247E9A"/>
    <w:rsid w:val="00250AAD"/>
    <w:rsid w:val="00260B3B"/>
    <w:rsid w:val="002615B2"/>
    <w:rsid w:val="002629C2"/>
    <w:rsid w:val="0026306B"/>
    <w:rsid w:val="0026443C"/>
    <w:rsid w:val="00264737"/>
    <w:rsid w:val="0026557F"/>
    <w:rsid w:val="002656ED"/>
    <w:rsid w:val="00265DBD"/>
    <w:rsid w:val="00265E24"/>
    <w:rsid w:val="00272347"/>
    <w:rsid w:val="002723D3"/>
    <w:rsid w:val="002726AA"/>
    <w:rsid w:val="00276BF7"/>
    <w:rsid w:val="0027754B"/>
    <w:rsid w:val="002775FF"/>
    <w:rsid w:val="00277E36"/>
    <w:rsid w:val="0028344E"/>
    <w:rsid w:val="00287A8D"/>
    <w:rsid w:val="00291871"/>
    <w:rsid w:val="00291893"/>
    <w:rsid w:val="00292796"/>
    <w:rsid w:val="0029310E"/>
    <w:rsid w:val="0029435B"/>
    <w:rsid w:val="002959D6"/>
    <w:rsid w:val="00295D47"/>
    <w:rsid w:val="002967A5"/>
    <w:rsid w:val="002A2CF8"/>
    <w:rsid w:val="002A33A7"/>
    <w:rsid w:val="002A3771"/>
    <w:rsid w:val="002A46F7"/>
    <w:rsid w:val="002A6A3B"/>
    <w:rsid w:val="002A6FE1"/>
    <w:rsid w:val="002A7DE4"/>
    <w:rsid w:val="002B1DE7"/>
    <w:rsid w:val="002B2239"/>
    <w:rsid w:val="002B2DEE"/>
    <w:rsid w:val="002B6BE3"/>
    <w:rsid w:val="002B7895"/>
    <w:rsid w:val="002C4CBB"/>
    <w:rsid w:val="002C4E4B"/>
    <w:rsid w:val="002C5FCA"/>
    <w:rsid w:val="002C6D07"/>
    <w:rsid w:val="002D25A1"/>
    <w:rsid w:val="002D2DF6"/>
    <w:rsid w:val="002D3917"/>
    <w:rsid w:val="002D3CE2"/>
    <w:rsid w:val="002D5834"/>
    <w:rsid w:val="002E14C5"/>
    <w:rsid w:val="002E18A8"/>
    <w:rsid w:val="002E36ED"/>
    <w:rsid w:val="002E4FF7"/>
    <w:rsid w:val="002F3049"/>
    <w:rsid w:val="00301E75"/>
    <w:rsid w:val="0030364D"/>
    <w:rsid w:val="00303939"/>
    <w:rsid w:val="00304CDB"/>
    <w:rsid w:val="00305C28"/>
    <w:rsid w:val="0030698A"/>
    <w:rsid w:val="00306F68"/>
    <w:rsid w:val="00307757"/>
    <w:rsid w:val="00307DA1"/>
    <w:rsid w:val="00314227"/>
    <w:rsid w:val="00316256"/>
    <w:rsid w:val="00316EC9"/>
    <w:rsid w:val="00317DCD"/>
    <w:rsid w:val="00321A9D"/>
    <w:rsid w:val="00321AAC"/>
    <w:rsid w:val="0032332B"/>
    <w:rsid w:val="003251F4"/>
    <w:rsid w:val="003317F2"/>
    <w:rsid w:val="00331A7A"/>
    <w:rsid w:val="003359C2"/>
    <w:rsid w:val="003506CF"/>
    <w:rsid w:val="003525D0"/>
    <w:rsid w:val="00356301"/>
    <w:rsid w:val="003614B5"/>
    <w:rsid w:val="00361FFD"/>
    <w:rsid w:val="0036322B"/>
    <w:rsid w:val="0036395B"/>
    <w:rsid w:val="00364470"/>
    <w:rsid w:val="003646F4"/>
    <w:rsid w:val="00365FFF"/>
    <w:rsid w:val="00366FF6"/>
    <w:rsid w:val="00370279"/>
    <w:rsid w:val="00372CDE"/>
    <w:rsid w:val="003741EB"/>
    <w:rsid w:val="0037436F"/>
    <w:rsid w:val="003751C9"/>
    <w:rsid w:val="00377DCF"/>
    <w:rsid w:val="00377F0A"/>
    <w:rsid w:val="00384EE1"/>
    <w:rsid w:val="00385075"/>
    <w:rsid w:val="00386355"/>
    <w:rsid w:val="00387355"/>
    <w:rsid w:val="00394CB8"/>
    <w:rsid w:val="003954EA"/>
    <w:rsid w:val="00396BEC"/>
    <w:rsid w:val="003A2C81"/>
    <w:rsid w:val="003A303C"/>
    <w:rsid w:val="003A3B51"/>
    <w:rsid w:val="003A4F14"/>
    <w:rsid w:val="003A506D"/>
    <w:rsid w:val="003A646B"/>
    <w:rsid w:val="003B4D29"/>
    <w:rsid w:val="003C2E81"/>
    <w:rsid w:val="003C3D8B"/>
    <w:rsid w:val="003C4765"/>
    <w:rsid w:val="003C6923"/>
    <w:rsid w:val="003C6D8D"/>
    <w:rsid w:val="003C79C2"/>
    <w:rsid w:val="003D2ADB"/>
    <w:rsid w:val="003D5602"/>
    <w:rsid w:val="003D63AC"/>
    <w:rsid w:val="003D700E"/>
    <w:rsid w:val="003E02BE"/>
    <w:rsid w:val="003E1054"/>
    <w:rsid w:val="003E2125"/>
    <w:rsid w:val="003E4869"/>
    <w:rsid w:val="003E5332"/>
    <w:rsid w:val="003E561E"/>
    <w:rsid w:val="003E6278"/>
    <w:rsid w:val="003E7D5A"/>
    <w:rsid w:val="003F0267"/>
    <w:rsid w:val="003F2BB8"/>
    <w:rsid w:val="003F6044"/>
    <w:rsid w:val="003F79D9"/>
    <w:rsid w:val="003F7D56"/>
    <w:rsid w:val="00402298"/>
    <w:rsid w:val="00402D83"/>
    <w:rsid w:val="00403244"/>
    <w:rsid w:val="0040655C"/>
    <w:rsid w:val="00406D96"/>
    <w:rsid w:val="004119E2"/>
    <w:rsid w:val="00412243"/>
    <w:rsid w:val="00415034"/>
    <w:rsid w:val="004201B5"/>
    <w:rsid w:val="0042242D"/>
    <w:rsid w:val="00423A65"/>
    <w:rsid w:val="00424295"/>
    <w:rsid w:val="004255F9"/>
    <w:rsid w:val="00426393"/>
    <w:rsid w:val="004271D2"/>
    <w:rsid w:val="004310E1"/>
    <w:rsid w:val="0043305F"/>
    <w:rsid w:val="00433BFF"/>
    <w:rsid w:val="00434ADA"/>
    <w:rsid w:val="00437072"/>
    <w:rsid w:val="0043735D"/>
    <w:rsid w:val="00437EF0"/>
    <w:rsid w:val="00446C15"/>
    <w:rsid w:val="0045473A"/>
    <w:rsid w:val="004553C9"/>
    <w:rsid w:val="0045545E"/>
    <w:rsid w:val="004600D8"/>
    <w:rsid w:val="00461406"/>
    <w:rsid w:val="004632B8"/>
    <w:rsid w:val="004650BA"/>
    <w:rsid w:val="00465697"/>
    <w:rsid w:val="00471C12"/>
    <w:rsid w:val="004737BA"/>
    <w:rsid w:val="00473874"/>
    <w:rsid w:val="004741B1"/>
    <w:rsid w:val="00475833"/>
    <w:rsid w:val="00477497"/>
    <w:rsid w:val="00480BD2"/>
    <w:rsid w:val="0048207F"/>
    <w:rsid w:val="00483721"/>
    <w:rsid w:val="00485313"/>
    <w:rsid w:val="004854E9"/>
    <w:rsid w:val="0049083E"/>
    <w:rsid w:val="004921B8"/>
    <w:rsid w:val="004932C6"/>
    <w:rsid w:val="004935F8"/>
    <w:rsid w:val="004939D6"/>
    <w:rsid w:val="00493BD8"/>
    <w:rsid w:val="00495A2A"/>
    <w:rsid w:val="00495C61"/>
    <w:rsid w:val="004A0498"/>
    <w:rsid w:val="004A17D7"/>
    <w:rsid w:val="004A1C5A"/>
    <w:rsid w:val="004A3E2D"/>
    <w:rsid w:val="004A45EE"/>
    <w:rsid w:val="004A4B60"/>
    <w:rsid w:val="004B5475"/>
    <w:rsid w:val="004B56E0"/>
    <w:rsid w:val="004C1142"/>
    <w:rsid w:val="004C1293"/>
    <w:rsid w:val="004C31C1"/>
    <w:rsid w:val="004C49D2"/>
    <w:rsid w:val="004C57CF"/>
    <w:rsid w:val="004C60A5"/>
    <w:rsid w:val="004D1539"/>
    <w:rsid w:val="004D5CF3"/>
    <w:rsid w:val="004E0E0E"/>
    <w:rsid w:val="004E245E"/>
    <w:rsid w:val="004E2A1A"/>
    <w:rsid w:val="004E391C"/>
    <w:rsid w:val="004E3B43"/>
    <w:rsid w:val="004E5DFB"/>
    <w:rsid w:val="004E7F18"/>
    <w:rsid w:val="004F0A56"/>
    <w:rsid w:val="004F1973"/>
    <w:rsid w:val="004F2809"/>
    <w:rsid w:val="004F4D3B"/>
    <w:rsid w:val="00501917"/>
    <w:rsid w:val="00502DB1"/>
    <w:rsid w:val="00504C1F"/>
    <w:rsid w:val="00505FE2"/>
    <w:rsid w:val="00506722"/>
    <w:rsid w:val="00506BF1"/>
    <w:rsid w:val="00510F6C"/>
    <w:rsid w:val="00514DEA"/>
    <w:rsid w:val="005155D0"/>
    <w:rsid w:val="0051695C"/>
    <w:rsid w:val="00521ABE"/>
    <w:rsid w:val="00523338"/>
    <w:rsid w:val="005249AB"/>
    <w:rsid w:val="00525769"/>
    <w:rsid w:val="00525F00"/>
    <w:rsid w:val="005277D9"/>
    <w:rsid w:val="0053170F"/>
    <w:rsid w:val="00540644"/>
    <w:rsid w:val="00542CA5"/>
    <w:rsid w:val="00543723"/>
    <w:rsid w:val="005456E4"/>
    <w:rsid w:val="00546AF2"/>
    <w:rsid w:val="00546F7F"/>
    <w:rsid w:val="005503BF"/>
    <w:rsid w:val="00552C86"/>
    <w:rsid w:val="00557EE9"/>
    <w:rsid w:val="00561BE5"/>
    <w:rsid w:val="00563306"/>
    <w:rsid w:val="0056383B"/>
    <w:rsid w:val="005658AA"/>
    <w:rsid w:val="00566D01"/>
    <w:rsid w:val="005672A5"/>
    <w:rsid w:val="00570B06"/>
    <w:rsid w:val="00571CDE"/>
    <w:rsid w:val="00572576"/>
    <w:rsid w:val="00573F25"/>
    <w:rsid w:val="00575C46"/>
    <w:rsid w:val="00577C2F"/>
    <w:rsid w:val="00577E56"/>
    <w:rsid w:val="005828AD"/>
    <w:rsid w:val="00583986"/>
    <w:rsid w:val="00583CEE"/>
    <w:rsid w:val="0058426B"/>
    <w:rsid w:val="005864A1"/>
    <w:rsid w:val="00586CC6"/>
    <w:rsid w:val="00587397"/>
    <w:rsid w:val="00591B5E"/>
    <w:rsid w:val="00591C60"/>
    <w:rsid w:val="00593644"/>
    <w:rsid w:val="00594A80"/>
    <w:rsid w:val="005A0464"/>
    <w:rsid w:val="005A203C"/>
    <w:rsid w:val="005A23B7"/>
    <w:rsid w:val="005A7CFE"/>
    <w:rsid w:val="005A7E4E"/>
    <w:rsid w:val="005B0830"/>
    <w:rsid w:val="005B0DD6"/>
    <w:rsid w:val="005B1383"/>
    <w:rsid w:val="005B254F"/>
    <w:rsid w:val="005B435A"/>
    <w:rsid w:val="005B5C4E"/>
    <w:rsid w:val="005B6DD3"/>
    <w:rsid w:val="005C06CE"/>
    <w:rsid w:val="005C1134"/>
    <w:rsid w:val="005C6285"/>
    <w:rsid w:val="005C7304"/>
    <w:rsid w:val="005C7529"/>
    <w:rsid w:val="005C755C"/>
    <w:rsid w:val="005C770C"/>
    <w:rsid w:val="005D214C"/>
    <w:rsid w:val="005D31B4"/>
    <w:rsid w:val="005D3208"/>
    <w:rsid w:val="005D378F"/>
    <w:rsid w:val="005D5D26"/>
    <w:rsid w:val="005D65CA"/>
    <w:rsid w:val="005D6CD4"/>
    <w:rsid w:val="005D70CD"/>
    <w:rsid w:val="005E2D51"/>
    <w:rsid w:val="005E4220"/>
    <w:rsid w:val="005E4A62"/>
    <w:rsid w:val="005E5914"/>
    <w:rsid w:val="005E5964"/>
    <w:rsid w:val="005E7E7D"/>
    <w:rsid w:val="005F2812"/>
    <w:rsid w:val="005F490D"/>
    <w:rsid w:val="005F6E76"/>
    <w:rsid w:val="00603658"/>
    <w:rsid w:val="00603C2D"/>
    <w:rsid w:val="00605260"/>
    <w:rsid w:val="00606570"/>
    <w:rsid w:val="00612275"/>
    <w:rsid w:val="006126C7"/>
    <w:rsid w:val="00617062"/>
    <w:rsid w:val="0062039B"/>
    <w:rsid w:val="00620548"/>
    <w:rsid w:val="00621DA2"/>
    <w:rsid w:val="006223FE"/>
    <w:rsid w:val="0062358B"/>
    <w:rsid w:val="006305A0"/>
    <w:rsid w:val="00632E1B"/>
    <w:rsid w:val="006330B9"/>
    <w:rsid w:val="00634909"/>
    <w:rsid w:val="00642208"/>
    <w:rsid w:val="006423CF"/>
    <w:rsid w:val="00642F84"/>
    <w:rsid w:val="00644E19"/>
    <w:rsid w:val="00645A01"/>
    <w:rsid w:val="00646228"/>
    <w:rsid w:val="0064655F"/>
    <w:rsid w:val="00646788"/>
    <w:rsid w:val="006472D5"/>
    <w:rsid w:val="006509D9"/>
    <w:rsid w:val="0065219A"/>
    <w:rsid w:val="00653B3F"/>
    <w:rsid w:val="006548BE"/>
    <w:rsid w:val="00654C03"/>
    <w:rsid w:val="0066159C"/>
    <w:rsid w:val="00667779"/>
    <w:rsid w:val="00667C4C"/>
    <w:rsid w:val="006752FA"/>
    <w:rsid w:val="0067571D"/>
    <w:rsid w:val="00676C86"/>
    <w:rsid w:val="00681969"/>
    <w:rsid w:val="006824DA"/>
    <w:rsid w:val="00683D09"/>
    <w:rsid w:val="00684C16"/>
    <w:rsid w:val="00687598"/>
    <w:rsid w:val="00691ECD"/>
    <w:rsid w:val="00693AB3"/>
    <w:rsid w:val="00693E0F"/>
    <w:rsid w:val="006975F0"/>
    <w:rsid w:val="00697AA3"/>
    <w:rsid w:val="006A25EB"/>
    <w:rsid w:val="006A6C65"/>
    <w:rsid w:val="006B46C3"/>
    <w:rsid w:val="006C06F1"/>
    <w:rsid w:val="006C5A28"/>
    <w:rsid w:val="006C5A43"/>
    <w:rsid w:val="006C67A1"/>
    <w:rsid w:val="006D000D"/>
    <w:rsid w:val="006D0B66"/>
    <w:rsid w:val="006D31CF"/>
    <w:rsid w:val="006D6F2A"/>
    <w:rsid w:val="006D6FB8"/>
    <w:rsid w:val="006D7A5E"/>
    <w:rsid w:val="006E1078"/>
    <w:rsid w:val="006F0197"/>
    <w:rsid w:val="006F49D7"/>
    <w:rsid w:val="006F4A12"/>
    <w:rsid w:val="006F5603"/>
    <w:rsid w:val="006F580C"/>
    <w:rsid w:val="006F6C2E"/>
    <w:rsid w:val="0070122C"/>
    <w:rsid w:val="00704C01"/>
    <w:rsid w:val="007056C7"/>
    <w:rsid w:val="00705E28"/>
    <w:rsid w:val="00707906"/>
    <w:rsid w:val="007110C1"/>
    <w:rsid w:val="0071196F"/>
    <w:rsid w:val="00720A64"/>
    <w:rsid w:val="00723C39"/>
    <w:rsid w:val="007246AD"/>
    <w:rsid w:val="007249C0"/>
    <w:rsid w:val="007260CD"/>
    <w:rsid w:val="007279DA"/>
    <w:rsid w:val="007331BD"/>
    <w:rsid w:val="0073342D"/>
    <w:rsid w:val="00736613"/>
    <w:rsid w:val="00747F1E"/>
    <w:rsid w:val="00750E79"/>
    <w:rsid w:val="00753654"/>
    <w:rsid w:val="00753773"/>
    <w:rsid w:val="007537F2"/>
    <w:rsid w:val="00761BE1"/>
    <w:rsid w:val="00766F3D"/>
    <w:rsid w:val="0076704B"/>
    <w:rsid w:val="00772A5B"/>
    <w:rsid w:val="00775A1C"/>
    <w:rsid w:val="007830AE"/>
    <w:rsid w:val="00784BA5"/>
    <w:rsid w:val="00792AD3"/>
    <w:rsid w:val="00795BB7"/>
    <w:rsid w:val="007A328D"/>
    <w:rsid w:val="007A584E"/>
    <w:rsid w:val="007A7526"/>
    <w:rsid w:val="007B018E"/>
    <w:rsid w:val="007B411A"/>
    <w:rsid w:val="007B7A72"/>
    <w:rsid w:val="007B7CF8"/>
    <w:rsid w:val="007B7F16"/>
    <w:rsid w:val="007C2116"/>
    <w:rsid w:val="007C3B43"/>
    <w:rsid w:val="007C421E"/>
    <w:rsid w:val="007C66D7"/>
    <w:rsid w:val="007D26AF"/>
    <w:rsid w:val="007D2B95"/>
    <w:rsid w:val="007D30B7"/>
    <w:rsid w:val="007D3EE0"/>
    <w:rsid w:val="007D598B"/>
    <w:rsid w:val="007E0C88"/>
    <w:rsid w:val="007E15EE"/>
    <w:rsid w:val="007E3537"/>
    <w:rsid w:val="007E40BF"/>
    <w:rsid w:val="007E46F8"/>
    <w:rsid w:val="007E6A7F"/>
    <w:rsid w:val="007E7033"/>
    <w:rsid w:val="007F45CC"/>
    <w:rsid w:val="007F4B00"/>
    <w:rsid w:val="007F5FA4"/>
    <w:rsid w:val="0080189F"/>
    <w:rsid w:val="00801FB1"/>
    <w:rsid w:val="008027B8"/>
    <w:rsid w:val="008032CA"/>
    <w:rsid w:val="00804CDF"/>
    <w:rsid w:val="00805107"/>
    <w:rsid w:val="008063CB"/>
    <w:rsid w:val="00807779"/>
    <w:rsid w:val="008078B1"/>
    <w:rsid w:val="008102E7"/>
    <w:rsid w:val="008156C6"/>
    <w:rsid w:val="00815EA8"/>
    <w:rsid w:val="00816799"/>
    <w:rsid w:val="008173CC"/>
    <w:rsid w:val="008214A9"/>
    <w:rsid w:val="0082509C"/>
    <w:rsid w:val="00825204"/>
    <w:rsid w:val="00831BA2"/>
    <w:rsid w:val="00832C22"/>
    <w:rsid w:val="0083491D"/>
    <w:rsid w:val="00842F95"/>
    <w:rsid w:val="00843C37"/>
    <w:rsid w:val="008452D2"/>
    <w:rsid w:val="00850075"/>
    <w:rsid w:val="00851EE8"/>
    <w:rsid w:val="0085339F"/>
    <w:rsid w:val="00853908"/>
    <w:rsid w:val="008543DE"/>
    <w:rsid w:val="0085563B"/>
    <w:rsid w:val="00862C1F"/>
    <w:rsid w:val="008649DC"/>
    <w:rsid w:val="00866B00"/>
    <w:rsid w:val="0087072B"/>
    <w:rsid w:val="00871DDF"/>
    <w:rsid w:val="00872D17"/>
    <w:rsid w:val="008743F9"/>
    <w:rsid w:val="008759C2"/>
    <w:rsid w:val="00876B1C"/>
    <w:rsid w:val="0087734F"/>
    <w:rsid w:val="00881947"/>
    <w:rsid w:val="008838A0"/>
    <w:rsid w:val="008843F3"/>
    <w:rsid w:val="0088585C"/>
    <w:rsid w:val="0088613A"/>
    <w:rsid w:val="00891C81"/>
    <w:rsid w:val="00895070"/>
    <w:rsid w:val="008A2F6B"/>
    <w:rsid w:val="008A393A"/>
    <w:rsid w:val="008A7F09"/>
    <w:rsid w:val="008B5958"/>
    <w:rsid w:val="008B5B23"/>
    <w:rsid w:val="008C3A20"/>
    <w:rsid w:val="008C4D9D"/>
    <w:rsid w:val="008C6745"/>
    <w:rsid w:val="008D2CF6"/>
    <w:rsid w:val="008D309B"/>
    <w:rsid w:val="008D36AF"/>
    <w:rsid w:val="008D436E"/>
    <w:rsid w:val="008E0803"/>
    <w:rsid w:val="008E0D0B"/>
    <w:rsid w:val="008E1760"/>
    <w:rsid w:val="008E2140"/>
    <w:rsid w:val="008E5F42"/>
    <w:rsid w:val="008E6846"/>
    <w:rsid w:val="008E68BC"/>
    <w:rsid w:val="008F275F"/>
    <w:rsid w:val="008F315F"/>
    <w:rsid w:val="008F3529"/>
    <w:rsid w:val="008F3BC5"/>
    <w:rsid w:val="008F501C"/>
    <w:rsid w:val="008F5451"/>
    <w:rsid w:val="00901D53"/>
    <w:rsid w:val="009054F2"/>
    <w:rsid w:val="009108DA"/>
    <w:rsid w:val="00910E50"/>
    <w:rsid w:val="0091557A"/>
    <w:rsid w:val="009165EA"/>
    <w:rsid w:val="0092111B"/>
    <w:rsid w:val="0092409A"/>
    <w:rsid w:val="00924814"/>
    <w:rsid w:val="0092727C"/>
    <w:rsid w:val="00932003"/>
    <w:rsid w:val="00932945"/>
    <w:rsid w:val="0093404A"/>
    <w:rsid w:val="0093478B"/>
    <w:rsid w:val="0093534F"/>
    <w:rsid w:val="00937F72"/>
    <w:rsid w:val="00940157"/>
    <w:rsid w:val="00941519"/>
    <w:rsid w:val="00942053"/>
    <w:rsid w:val="009420A3"/>
    <w:rsid w:val="00942E83"/>
    <w:rsid w:val="009473B5"/>
    <w:rsid w:val="00947702"/>
    <w:rsid w:val="00951B6A"/>
    <w:rsid w:val="009578E3"/>
    <w:rsid w:val="00962C1E"/>
    <w:rsid w:val="00962E03"/>
    <w:rsid w:val="00963129"/>
    <w:rsid w:val="00973161"/>
    <w:rsid w:val="009754A5"/>
    <w:rsid w:val="00981E50"/>
    <w:rsid w:val="00981F37"/>
    <w:rsid w:val="0098327C"/>
    <w:rsid w:val="009836D5"/>
    <w:rsid w:val="00986139"/>
    <w:rsid w:val="009879DE"/>
    <w:rsid w:val="00996379"/>
    <w:rsid w:val="009A0080"/>
    <w:rsid w:val="009A374F"/>
    <w:rsid w:val="009A44D0"/>
    <w:rsid w:val="009A6C83"/>
    <w:rsid w:val="009A7954"/>
    <w:rsid w:val="009B158B"/>
    <w:rsid w:val="009B2D6B"/>
    <w:rsid w:val="009B322E"/>
    <w:rsid w:val="009C28A6"/>
    <w:rsid w:val="009C48D7"/>
    <w:rsid w:val="009C5B16"/>
    <w:rsid w:val="009C69C2"/>
    <w:rsid w:val="009C7F29"/>
    <w:rsid w:val="009D026D"/>
    <w:rsid w:val="009D1DAC"/>
    <w:rsid w:val="009D242D"/>
    <w:rsid w:val="009D4588"/>
    <w:rsid w:val="009D532A"/>
    <w:rsid w:val="009D6E13"/>
    <w:rsid w:val="009E3607"/>
    <w:rsid w:val="009F7613"/>
    <w:rsid w:val="009F7CDA"/>
    <w:rsid w:val="00A01588"/>
    <w:rsid w:val="00A035BD"/>
    <w:rsid w:val="00A04173"/>
    <w:rsid w:val="00A0429A"/>
    <w:rsid w:val="00A10EB2"/>
    <w:rsid w:val="00A1143A"/>
    <w:rsid w:val="00A11847"/>
    <w:rsid w:val="00A11CAD"/>
    <w:rsid w:val="00A12553"/>
    <w:rsid w:val="00A15AE8"/>
    <w:rsid w:val="00A170CD"/>
    <w:rsid w:val="00A17AF0"/>
    <w:rsid w:val="00A2436A"/>
    <w:rsid w:val="00A26CE1"/>
    <w:rsid w:val="00A3046D"/>
    <w:rsid w:val="00A32CAE"/>
    <w:rsid w:val="00A4299E"/>
    <w:rsid w:val="00A605B1"/>
    <w:rsid w:val="00A630C5"/>
    <w:rsid w:val="00A6418C"/>
    <w:rsid w:val="00A6496C"/>
    <w:rsid w:val="00A66B12"/>
    <w:rsid w:val="00A67531"/>
    <w:rsid w:val="00A67775"/>
    <w:rsid w:val="00A67EFC"/>
    <w:rsid w:val="00A7093C"/>
    <w:rsid w:val="00A71E8E"/>
    <w:rsid w:val="00A731CD"/>
    <w:rsid w:val="00A7609D"/>
    <w:rsid w:val="00A7737E"/>
    <w:rsid w:val="00A77860"/>
    <w:rsid w:val="00A80073"/>
    <w:rsid w:val="00A865AE"/>
    <w:rsid w:val="00A9255C"/>
    <w:rsid w:val="00A92650"/>
    <w:rsid w:val="00A929A1"/>
    <w:rsid w:val="00A92FA6"/>
    <w:rsid w:val="00A932F2"/>
    <w:rsid w:val="00A93A17"/>
    <w:rsid w:val="00A97E8D"/>
    <w:rsid w:val="00AA1B09"/>
    <w:rsid w:val="00AA2C0F"/>
    <w:rsid w:val="00AA4525"/>
    <w:rsid w:val="00AA5F28"/>
    <w:rsid w:val="00AA681A"/>
    <w:rsid w:val="00AA7019"/>
    <w:rsid w:val="00AB2D79"/>
    <w:rsid w:val="00AB3018"/>
    <w:rsid w:val="00AB5A5D"/>
    <w:rsid w:val="00AB6BAA"/>
    <w:rsid w:val="00AC14E1"/>
    <w:rsid w:val="00AC17CF"/>
    <w:rsid w:val="00AC4D3E"/>
    <w:rsid w:val="00AC4F40"/>
    <w:rsid w:val="00AC52DF"/>
    <w:rsid w:val="00AC5E90"/>
    <w:rsid w:val="00AD1F04"/>
    <w:rsid w:val="00AD5931"/>
    <w:rsid w:val="00AD6F99"/>
    <w:rsid w:val="00AE0410"/>
    <w:rsid w:val="00AE1613"/>
    <w:rsid w:val="00AE190D"/>
    <w:rsid w:val="00AE4666"/>
    <w:rsid w:val="00AE66E6"/>
    <w:rsid w:val="00AE6A04"/>
    <w:rsid w:val="00AE727E"/>
    <w:rsid w:val="00AE7459"/>
    <w:rsid w:val="00AE7B50"/>
    <w:rsid w:val="00AE7ECE"/>
    <w:rsid w:val="00AF06B5"/>
    <w:rsid w:val="00AF0A2D"/>
    <w:rsid w:val="00AF2537"/>
    <w:rsid w:val="00B001EC"/>
    <w:rsid w:val="00B00282"/>
    <w:rsid w:val="00B02A81"/>
    <w:rsid w:val="00B06D90"/>
    <w:rsid w:val="00B071C5"/>
    <w:rsid w:val="00B07417"/>
    <w:rsid w:val="00B16D26"/>
    <w:rsid w:val="00B209DB"/>
    <w:rsid w:val="00B20B8A"/>
    <w:rsid w:val="00B212C2"/>
    <w:rsid w:val="00B22119"/>
    <w:rsid w:val="00B229B6"/>
    <w:rsid w:val="00B2330F"/>
    <w:rsid w:val="00B23FF8"/>
    <w:rsid w:val="00B363BB"/>
    <w:rsid w:val="00B379E1"/>
    <w:rsid w:val="00B4014A"/>
    <w:rsid w:val="00B41F66"/>
    <w:rsid w:val="00B43B24"/>
    <w:rsid w:val="00B47162"/>
    <w:rsid w:val="00B47535"/>
    <w:rsid w:val="00B50421"/>
    <w:rsid w:val="00B511FB"/>
    <w:rsid w:val="00B513B8"/>
    <w:rsid w:val="00B52324"/>
    <w:rsid w:val="00B53125"/>
    <w:rsid w:val="00B55484"/>
    <w:rsid w:val="00B55534"/>
    <w:rsid w:val="00B61987"/>
    <w:rsid w:val="00B62CD8"/>
    <w:rsid w:val="00B62DE6"/>
    <w:rsid w:val="00B65313"/>
    <w:rsid w:val="00B67C92"/>
    <w:rsid w:val="00B706F7"/>
    <w:rsid w:val="00B71629"/>
    <w:rsid w:val="00B766A7"/>
    <w:rsid w:val="00B766F1"/>
    <w:rsid w:val="00B776D1"/>
    <w:rsid w:val="00B80909"/>
    <w:rsid w:val="00B80B21"/>
    <w:rsid w:val="00B874D0"/>
    <w:rsid w:val="00B90C71"/>
    <w:rsid w:val="00B947EC"/>
    <w:rsid w:val="00B94DB2"/>
    <w:rsid w:val="00B954C8"/>
    <w:rsid w:val="00B964B6"/>
    <w:rsid w:val="00B97637"/>
    <w:rsid w:val="00BA0FBD"/>
    <w:rsid w:val="00BA1C27"/>
    <w:rsid w:val="00BA456B"/>
    <w:rsid w:val="00BA47C7"/>
    <w:rsid w:val="00BA52C6"/>
    <w:rsid w:val="00BA5F85"/>
    <w:rsid w:val="00BA6CA3"/>
    <w:rsid w:val="00BA770D"/>
    <w:rsid w:val="00BB33EB"/>
    <w:rsid w:val="00BB39F4"/>
    <w:rsid w:val="00BC246C"/>
    <w:rsid w:val="00BC255C"/>
    <w:rsid w:val="00BC67FF"/>
    <w:rsid w:val="00BD116E"/>
    <w:rsid w:val="00BD12F9"/>
    <w:rsid w:val="00BD2983"/>
    <w:rsid w:val="00BD5DCA"/>
    <w:rsid w:val="00BD6A74"/>
    <w:rsid w:val="00BF450A"/>
    <w:rsid w:val="00BF555A"/>
    <w:rsid w:val="00BF7ECE"/>
    <w:rsid w:val="00C0459B"/>
    <w:rsid w:val="00C04B60"/>
    <w:rsid w:val="00C04ED6"/>
    <w:rsid w:val="00C07162"/>
    <w:rsid w:val="00C0738D"/>
    <w:rsid w:val="00C07922"/>
    <w:rsid w:val="00C109BC"/>
    <w:rsid w:val="00C118B4"/>
    <w:rsid w:val="00C209D7"/>
    <w:rsid w:val="00C21AD9"/>
    <w:rsid w:val="00C22650"/>
    <w:rsid w:val="00C23B0A"/>
    <w:rsid w:val="00C2755F"/>
    <w:rsid w:val="00C30500"/>
    <w:rsid w:val="00C30E34"/>
    <w:rsid w:val="00C32D0D"/>
    <w:rsid w:val="00C3349E"/>
    <w:rsid w:val="00C35E0A"/>
    <w:rsid w:val="00C41AF0"/>
    <w:rsid w:val="00C42186"/>
    <w:rsid w:val="00C45143"/>
    <w:rsid w:val="00C457FF"/>
    <w:rsid w:val="00C5488A"/>
    <w:rsid w:val="00C566F4"/>
    <w:rsid w:val="00C61172"/>
    <w:rsid w:val="00C64212"/>
    <w:rsid w:val="00C658DA"/>
    <w:rsid w:val="00C6688A"/>
    <w:rsid w:val="00C66C40"/>
    <w:rsid w:val="00C67EE1"/>
    <w:rsid w:val="00C726C4"/>
    <w:rsid w:val="00C73E74"/>
    <w:rsid w:val="00C74316"/>
    <w:rsid w:val="00C744F1"/>
    <w:rsid w:val="00C747A3"/>
    <w:rsid w:val="00C76985"/>
    <w:rsid w:val="00C77883"/>
    <w:rsid w:val="00C80A86"/>
    <w:rsid w:val="00C834F0"/>
    <w:rsid w:val="00C841AE"/>
    <w:rsid w:val="00C84830"/>
    <w:rsid w:val="00C854FA"/>
    <w:rsid w:val="00C90269"/>
    <w:rsid w:val="00C904AA"/>
    <w:rsid w:val="00C96461"/>
    <w:rsid w:val="00CA295A"/>
    <w:rsid w:val="00CA5E11"/>
    <w:rsid w:val="00CA66AD"/>
    <w:rsid w:val="00CB1714"/>
    <w:rsid w:val="00CB2712"/>
    <w:rsid w:val="00CB43DC"/>
    <w:rsid w:val="00CB4531"/>
    <w:rsid w:val="00CB708C"/>
    <w:rsid w:val="00CC0F2E"/>
    <w:rsid w:val="00CC41A6"/>
    <w:rsid w:val="00CC4C2D"/>
    <w:rsid w:val="00CC659B"/>
    <w:rsid w:val="00CC7414"/>
    <w:rsid w:val="00CD1F12"/>
    <w:rsid w:val="00CD1F2C"/>
    <w:rsid w:val="00CD1FDD"/>
    <w:rsid w:val="00CD35B7"/>
    <w:rsid w:val="00CD521F"/>
    <w:rsid w:val="00CD5708"/>
    <w:rsid w:val="00CD6106"/>
    <w:rsid w:val="00CE3ECB"/>
    <w:rsid w:val="00CE77DE"/>
    <w:rsid w:val="00CF0EDF"/>
    <w:rsid w:val="00CF631B"/>
    <w:rsid w:val="00D0338F"/>
    <w:rsid w:val="00D069F2"/>
    <w:rsid w:val="00D1277C"/>
    <w:rsid w:val="00D13C94"/>
    <w:rsid w:val="00D14631"/>
    <w:rsid w:val="00D15913"/>
    <w:rsid w:val="00D16BF7"/>
    <w:rsid w:val="00D21650"/>
    <w:rsid w:val="00D22450"/>
    <w:rsid w:val="00D2307D"/>
    <w:rsid w:val="00D235D4"/>
    <w:rsid w:val="00D30FFC"/>
    <w:rsid w:val="00D324BD"/>
    <w:rsid w:val="00D33C16"/>
    <w:rsid w:val="00D35528"/>
    <w:rsid w:val="00D42FFE"/>
    <w:rsid w:val="00D45C24"/>
    <w:rsid w:val="00D46D10"/>
    <w:rsid w:val="00D5089C"/>
    <w:rsid w:val="00D54F3B"/>
    <w:rsid w:val="00D56441"/>
    <w:rsid w:val="00D5678F"/>
    <w:rsid w:val="00D6044F"/>
    <w:rsid w:val="00D60B3F"/>
    <w:rsid w:val="00D646A3"/>
    <w:rsid w:val="00D65DDE"/>
    <w:rsid w:val="00D6762D"/>
    <w:rsid w:val="00D713E1"/>
    <w:rsid w:val="00D71822"/>
    <w:rsid w:val="00D71EFE"/>
    <w:rsid w:val="00D72C3E"/>
    <w:rsid w:val="00D735BA"/>
    <w:rsid w:val="00D851B4"/>
    <w:rsid w:val="00D85827"/>
    <w:rsid w:val="00D86CA6"/>
    <w:rsid w:val="00D86E90"/>
    <w:rsid w:val="00D874AA"/>
    <w:rsid w:val="00D91406"/>
    <w:rsid w:val="00D91E5E"/>
    <w:rsid w:val="00D92EFD"/>
    <w:rsid w:val="00D9724F"/>
    <w:rsid w:val="00DB31C6"/>
    <w:rsid w:val="00DB5FC1"/>
    <w:rsid w:val="00DC436C"/>
    <w:rsid w:val="00DC4876"/>
    <w:rsid w:val="00DC6DAE"/>
    <w:rsid w:val="00DC72D3"/>
    <w:rsid w:val="00DC7753"/>
    <w:rsid w:val="00DC7AE4"/>
    <w:rsid w:val="00DD24AE"/>
    <w:rsid w:val="00DD2829"/>
    <w:rsid w:val="00DD2E77"/>
    <w:rsid w:val="00DD5877"/>
    <w:rsid w:val="00DE38DA"/>
    <w:rsid w:val="00DE4D5A"/>
    <w:rsid w:val="00DF0690"/>
    <w:rsid w:val="00DF2954"/>
    <w:rsid w:val="00DF3554"/>
    <w:rsid w:val="00DF529C"/>
    <w:rsid w:val="00E00E49"/>
    <w:rsid w:val="00E01B09"/>
    <w:rsid w:val="00E04025"/>
    <w:rsid w:val="00E058A6"/>
    <w:rsid w:val="00E061C5"/>
    <w:rsid w:val="00E07840"/>
    <w:rsid w:val="00E11FF3"/>
    <w:rsid w:val="00E13893"/>
    <w:rsid w:val="00E13CC3"/>
    <w:rsid w:val="00E15D89"/>
    <w:rsid w:val="00E15E1B"/>
    <w:rsid w:val="00E17C63"/>
    <w:rsid w:val="00E20369"/>
    <w:rsid w:val="00E21589"/>
    <w:rsid w:val="00E21BB1"/>
    <w:rsid w:val="00E22EAD"/>
    <w:rsid w:val="00E2555D"/>
    <w:rsid w:val="00E2643A"/>
    <w:rsid w:val="00E2654E"/>
    <w:rsid w:val="00E30428"/>
    <w:rsid w:val="00E412E3"/>
    <w:rsid w:val="00E41420"/>
    <w:rsid w:val="00E42052"/>
    <w:rsid w:val="00E429F2"/>
    <w:rsid w:val="00E45828"/>
    <w:rsid w:val="00E46A9E"/>
    <w:rsid w:val="00E516D2"/>
    <w:rsid w:val="00E54A1B"/>
    <w:rsid w:val="00E55A2D"/>
    <w:rsid w:val="00E570CA"/>
    <w:rsid w:val="00E578C8"/>
    <w:rsid w:val="00E60EF0"/>
    <w:rsid w:val="00E62BBA"/>
    <w:rsid w:val="00E636B0"/>
    <w:rsid w:val="00E64671"/>
    <w:rsid w:val="00E64B27"/>
    <w:rsid w:val="00E666CE"/>
    <w:rsid w:val="00E66C79"/>
    <w:rsid w:val="00E77479"/>
    <w:rsid w:val="00E77768"/>
    <w:rsid w:val="00E8328A"/>
    <w:rsid w:val="00E83BCA"/>
    <w:rsid w:val="00E83F49"/>
    <w:rsid w:val="00E86C8F"/>
    <w:rsid w:val="00E935D3"/>
    <w:rsid w:val="00E96AF6"/>
    <w:rsid w:val="00E97952"/>
    <w:rsid w:val="00EA3FD1"/>
    <w:rsid w:val="00EA4B66"/>
    <w:rsid w:val="00EA4FCC"/>
    <w:rsid w:val="00EA5136"/>
    <w:rsid w:val="00EA5202"/>
    <w:rsid w:val="00EA6FC7"/>
    <w:rsid w:val="00EB124F"/>
    <w:rsid w:val="00EB1C5D"/>
    <w:rsid w:val="00EB75B2"/>
    <w:rsid w:val="00EC2814"/>
    <w:rsid w:val="00EC2CC7"/>
    <w:rsid w:val="00EC3112"/>
    <w:rsid w:val="00EC5182"/>
    <w:rsid w:val="00EC63FC"/>
    <w:rsid w:val="00ED14B6"/>
    <w:rsid w:val="00ED3387"/>
    <w:rsid w:val="00ED3EF7"/>
    <w:rsid w:val="00ED5339"/>
    <w:rsid w:val="00ED75AA"/>
    <w:rsid w:val="00EE31BC"/>
    <w:rsid w:val="00EE4F9C"/>
    <w:rsid w:val="00EF041E"/>
    <w:rsid w:val="00EF22A5"/>
    <w:rsid w:val="00EF75AB"/>
    <w:rsid w:val="00F03498"/>
    <w:rsid w:val="00F05166"/>
    <w:rsid w:val="00F0657C"/>
    <w:rsid w:val="00F10394"/>
    <w:rsid w:val="00F13BB6"/>
    <w:rsid w:val="00F16CCA"/>
    <w:rsid w:val="00F21BB6"/>
    <w:rsid w:val="00F225D4"/>
    <w:rsid w:val="00F22AAD"/>
    <w:rsid w:val="00F261ED"/>
    <w:rsid w:val="00F26907"/>
    <w:rsid w:val="00F3116C"/>
    <w:rsid w:val="00F37935"/>
    <w:rsid w:val="00F37BA3"/>
    <w:rsid w:val="00F405CF"/>
    <w:rsid w:val="00F4395D"/>
    <w:rsid w:val="00F441F1"/>
    <w:rsid w:val="00F450FD"/>
    <w:rsid w:val="00F53C2C"/>
    <w:rsid w:val="00F612BB"/>
    <w:rsid w:val="00F642DE"/>
    <w:rsid w:val="00F652DD"/>
    <w:rsid w:val="00F7102A"/>
    <w:rsid w:val="00F75309"/>
    <w:rsid w:val="00F804B7"/>
    <w:rsid w:val="00F829C0"/>
    <w:rsid w:val="00F84509"/>
    <w:rsid w:val="00F8613B"/>
    <w:rsid w:val="00F91E23"/>
    <w:rsid w:val="00F9600D"/>
    <w:rsid w:val="00F96E73"/>
    <w:rsid w:val="00FA2371"/>
    <w:rsid w:val="00FA6FDE"/>
    <w:rsid w:val="00FB0BDA"/>
    <w:rsid w:val="00FB2226"/>
    <w:rsid w:val="00FB30DE"/>
    <w:rsid w:val="00FB53AF"/>
    <w:rsid w:val="00FC00BB"/>
    <w:rsid w:val="00FC4EFD"/>
    <w:rsid w:val="00FC5098"/>
    <w:rsid w:val="00FC5DF4"/>
    <w:rsid w:val="00FC6AFE"/>
    <w:rsid w:val="00FC767A"/>
    <w:rsid w:val="00FD3B86"/>
    <w:rsid w:val="00FD6F42"/>
    <w:rsid w:val="00FD7CB4"/>
    <w:rsid w:val="00FE11F2"/>
    <w:rsid w:val="00FE22A4"/>
    <w:rsid w:val="00FF3652"/>
    <w:rsid w:val="00FF47D9"/>
    <w:rsid w:val="00FF4A2F"/>
    <w:rsid w:val="00FF60E5"/>
    <w:rsid w:val="00F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7A147B"/>
  <w15:docId w15:val="{203DA7B4-CEE9-4315-8A73-7209C4D6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C60A5"/>
    <w:pPr>
      <w:bidi/>
    </w:pPr>
    <w:rPr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rsid w:val="009420A3"/>
    <w:rPr>
      <w:color w:val="0000FF"/>
      <w:u w:val="single"/>
    </w:rPr>
  </w:style>
  <w:style w:type="paragraph" w:styleId="a3">
    <w:name w:val="Balloon Text"/>
    <w:basedOn w:val="a"/>
    <w:link w:val="a4"/>
    <w:rsid w:val="00C22650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rsid w:val="00C22650"/>
    <w:rPr>
      <w:rFonts w:ascii="Tahoma" w:hAnsi="Tahoma" w:cs="Tahoma"/>
      <w:sz w:val="16"/>
      <w:szCs w:val="16"/>
      <w:lang w:eastAsia="he-IL"/>
    </w:rPr>
  </w:style>
  <w:style w:type="character" w:customStyle="1" w:styleId="apple-converted-space">
    <w:name w:val="apple-converted-space"/>
    <w:basedOn w:val="a0"/>
    <w:rsid w:val="00C67EE1"/>
  </w:style>
  <w:style w:type="paragraph" w:styleId="NormalWeb">
    <w:name w:val="Normal (Web)"/>
    <w:basedOn w:val="a"/>
    <w:uiPriority w:val="99"/>
    <w:unhideWhenUsed/>
    <w:rsid w:val="008743F9"/>
    <w:pPr>
      <w:bidi w:val="0"/>
      <w:spacing w:before="100" w:beforeAutospacing="1" w:after="100" w:afterAutospacing="1"/>
    </w:pPr>
    <w:rPr>
      <w:rFonts w:eastAsia="Calibri"/>
      <w:lang w:eastAsia="en-US"/>
    </w:rPr>
  </w:style>
  <w:style w:type="character" w:styleId="FollowedHyperlink">
    <w:name w:val="FollowedHyperlink"/>
    <w:basedOn w:val="a0"/>
    <w:semiHidden/>
    <w:unhideWhenUsed/>
    <w:rsid w:val="00B62DE6"/>
    <w:rPr>
      <w:color w:val="800080" w:themeColor="followedHyperlink"/>
      <w:u w:val="single"/>
    </w:rPr>
  </w:style>
  <w:style w:type="paragraph" w:customStyle="1" w:styleId="Standard">
    <w:name w:val="Standard"/>
    <w:rsid w:val="005A23B7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textexposedshow">
    <w:name w:val="text_exposed_show"/>
    <w:basedOn w:val="a0"/>
    <w:rsid w:val="005E5964"/>
  </w:style>
  <w:style w:type="character" w:styleId="a5">
    <w:name w:val="Unresolved Mention"/>
    <w:basedOn w:val="a0"/>
    <w:uiPriority w:val="99"/>
    <w:semiHidden/>
    <w:unhideWhenUsed/>
    <w:rsid w:val="008173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3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inanali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in\My%20Documents\&#1500;&#1493;&#1490;&#1493;%20&#1502;&#1513;&#1512;&#1491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לוגו משרד</Template>
  <TotalTime>8</TotalTime>
  <Pages>1</Pages>
  <Words>311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</CharactersWithSpaces>
  <SharedDoc>false</SharedDoc>
  <HLinks>
    <vt:vector size="18" baseType="variant">
      <vt:variant>
        <vt:i4>7864373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http://www.youtube.com/watch?v=UdfiYaLh3vI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http://www.youtube.com/watch?v=HSXigGghals</vt:lpwstr>
      </vt:variant>
      <vt:variant>
        <vt:lpwstr/>
      </vt:variant>
      <vt:variant>
        <vt:i4>7471202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http://www.youtube.com/watch?v=775ose0yFAQ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</dc:creator>
  <cp:lastModifiedBy>‏‏משתמש Windows</cp:lastModifiedBy>
  <cp:revision>4</cp:revision>
  <cp:lastPrinted>2016-12-06T12:18:00Z</cp:lastPrinted>
  <dcterms:created xsi:type="dcterms:W3CDTF">2024-03-29T12:57:00Z</dcterms:created>
  <dcterms:modified xsi:type="dcterms:W3CDTF">2024-03-31T08:11:00Z</dcterms:modified>
</cp:coreProperties>
</file>